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FB07807" w14:textId="77777777" w:rsidR="003C25F8" w:rsidRDefault="003C25F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Del="00B3320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del w:id="0" w:author="Antonio, Rita (140-Extern-Rita)" w:date="2026-01-21T10:33:00Z" w16du:dateUtc="2026-01-21T10:33:00Z"/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126A254F" w:rsidR="008D5D38" w:rsidRPr="00487FB2" w:rsidRDefault="00B3320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 xml:space="preserve">21 </w:t>
            </w:r>
            <w:r w:rsidR="00194E22">
              <w:rPr>
                <w:sz w:val="21"/>
                <w:szCs w:val="23"/>
              </w:rPr>
              <w:t>de J</w:t>
            </w:r>
            <w:r w:rsidR="002355BE">
              <w:rPr>
                <w:sz w:val="21"/>
                <w:szCs w:val="23"/>
              </w:rPr>
              <w:t>aneiro 2026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2429E577" w14:textId="77777777" w:rsidR="0027595C" w:rsidRDefault="0027595C" w:rsidP="0027595C">
      <w:pPr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 w:bidi="ar-SA"/>
          <w14:ligatures w14:val="standardContextual"/>
        </w:rPr>
      </w:pPr>
      <w:r w:rsidRPr="0027595C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 w:bidi="ar-SA"/>
          <w14:ligatures w14:val="standardContextual"/>
        </w:rPr>
        <w:t>“Best Performer” no Euro NCAP: o novo CLA elétrico é o automóvel mais seguro testado em 2025</w:t>
      </w:r>
    </w:p>
    <w:p w14:paraId="604B4740" w14:textId="77777777" w:rsidR="0027595C" w:rsidRPr="0027595C" w:rsidRDefault="0027595C" w:rsidP="0027595C">
      <w:pPr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 w:bidi="ar-SA"/>
          <w14:ligatures w14:val="standardContextual"/>
        </w:rPr>
      </w:pPr>
    </w:p>
    <w:p w14:paraId="533399FB" w14:textId="70CFFFC1" w:rsidR="0027595C" w:rsidRPr="001C2217" w:rsidRDefault="0027595C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1C2217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• Como vencedor dos testes da ronda de avaliação de 2025, o novo CLA dá continuidade ao resultado d</w:t>
      </w:r>
      <w:r w:rsidR="001C2217" w:rsidRPr="001C2217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o</w:t>
      </w:r>
      <w:r w:rsidRPr="001C2217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Classe E em 2024.</w:t>
      </w:r>
    </w:p>
    <w:p w14:paraId="7DA71250" w14:textId="6D54D597" w:rsidR="0027595C" w:rsidRPr="0079500C" w:rsidRDefault="0027595C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79500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• Nível muito elevado de proteção para ocupantes adultos, crianças e ut</w:t>
      </w:r>
      <w:r w:rsidR="00563EE2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entes</w:t>
      </w:r>
      <w:r w:rsidRPr="0079500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vulneráveis da </w:t>
      </w:r>
      <w:r w:rsidR="0079500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vi</w:t>
      </w:r>
      <w:r w:rsidRPr="0079500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a.</w:t>
      </w:r>
    </w:p>
    <w:p w14:paraId="39BAE0F0" w14:textId="71B3EB68" w:rsidR="00484DBF" w:rsidRPr="002D2935" w:rsidRDefault="0027595C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2D2935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• A Mercedes‑Benz desenvolveu o novo CLA elétrico com um foco consistente nas mais avançadas tecnologias de segurança em toda a gama de modelos.</w:t>
      </w:r>
    </w:p>
    <w:p w14:paraId="11D7387F" w14:textId="77777777" w:rsidR="0027595C" w:rsidRPr="0027595C" w:rsidRDefault="0027595C" w:rsidP="0027595C"/>
    <w:p w14:paraId="0CF92E0F" w14:textId="77777777" w:rsidR="0027595C" w:rsidRPr="0027595C" w:rsidRDefault="0027595C" w:rsidP="0027595C">
      <w:r w:rsidRPr="0027595C">
        <w:t>O novo Mercedes</w:t>
      </w:r>
      <w:r w:rsidRPr="0027595C">
        <w:noBreakHyphen/>
        <w:t>Benz CLA elétrico alcança a classificação máxima de cinco estrelas nos atuais testes do Euro NCAP e, graças a resultados individuais excecionais, assume a primeira posição entre todos os modelos de todas as marcas testados pelo instituto de segurança em 2025.</w:t>
      </w:r>
    </w:p>
    <w:p w14:paraId="34843634" w14:textId="69F346E9" w:rsidR="0027595C" w:rsidRDefault="0027595C" w:rsidP="0027595C">
      <w:r w:rsidRPr="0027595C">
        <w:t xml:space="preserve">Em todas as quatro </w:t>
      </w:r>
      <w:r w:rsidR="00563EE2">
        <w:t>áreas</w:t>
      </w:r>
      <w:r w:rsidRPr="0027595C">
        <w:t xml:space="preserve"> de segurança avaliadas, o Mercedes</w:t>
      </w:r>
      <w:r w:rsidRPr="0027595C">
        <w:noBreakHyphen/>
        <w:t xml:space="preserve">Benz CLA elétrico apresenta </w:t>
      </w:r>
      <w:r w:rsidR="00563EE2">
        <w:t>os melhores resultados</w:t>
      </w:r>
      <w:r w:rsidRPr="0027595C">
        <w:t>:</w:t>
      </w:r>
      <w:r w:rsidR="00563EE2">
        <w:t xml:space="preserve"> </w:t>
      </w:r>
      <w:r w:rsidRPr="0027595C">
        <w:t>proteção dos ocupantes adultos, proteção das crianças, proteção dos utilizadores vulneráveis da via e sistemas de assistência à segurança.</w:t>
      </w:r>
    </w:p>
    <w:p w14:paraId="7F642B24" w14:textId="79C14FE0" w:rsidR="0027595C" w:rsidRDefault="0027595C" w:rsidP="0027595C">
      <w:pPr>
        <w:pStyle w:val="A06Quote"/>
        <w:rPr>
          <w:lang w:val="pt-PT"/>
        </w:rPr>
      </w:pPr>
      <w:r w:rsidRPr="0027595C">
        <w:rPr>
          <w:lang w:val="pt-PT"/>
        </w:rPr>
        <w:t>“Redesenhámos o CLA a partir do zero. Isto inclui também o desenvolvimento das funcionalidades de segurança que fazem parte do ADN da Mercedes. A confirmação por uma organização independente como o Euro NCAP de que o CLA é o veículo mais seguro testado em 2025 destaca, uma vez mais, a experiência consolidada e o compromisso permanente.”</w:t>
      </w:r>
    </w:p>
    <w:p w14:paraId="4921546C" w14:textId="77777777" w:rsidR="0027595C" w:rsidRPr="0027595C" w:rsidRDefault="0027595C" w:rsidP="0027595C">
      <w:pPr>
        <w:pStyle w:val="A06Quote"/>
        <w:rPr>
          <w:lang w:val="pt-PT"/>
        </w:rPr>
      </w:pPr>
    </w:p>
    <w:p w14:paraId="764C4322" w14:textId="77777777" w:rsidR="0027595C" w:rsidRPr="0027595C" w:rsidRDefault="0027595C" w:rsidP="0027595C">
      <w:pPr>
        <w:jc w:val="center"/>
        <w:rPr>
          <w:rFonts w:eastAsiaTheme="minorEastAsia"/>
          <w:kern w:val="2"/>
          <w:sz w:val="19"/>
          <w:szCs w:val="21"/>
          <w:lang w:eastAsia="de-DE" w:bidi="ar-SA"/>
          <w14:ligatures w14:val="standardContextual"/>
        </w:rPr>
      </w:pPr>
      <w:r w:rsidRPr="0027595C">
        <w:rPr>
          <w:rFonts w:eastAsiaTheme="minorEastAsia"/>
          <w:kern w:val="2"/>
          <w:sz w:val="19"/>
          <w:szCs w:val="21"/>
          <w:lang w:eastAsia="de-DE" w:bidi="ar-SA"/>
          <w14:ligatures w14:val="standardContextual"/>
        </w:rPr>
        <w:t>Jörg Burzer, Membro do Conselho de Administração da Mercedes</w:t>
      </w:r>
      <w:r w:rsidRPr="0027595C">
        <w:rPr>
          <w:rFonts w:eastAsiaTheme="minorEastAsia"/>
          <w:kern w:val="2"/>
          <w:sz w:val="19"/>
          <w:szCs w:val="21"/>
          <w:lang w:eastAsia="de-DE" w:bidi="ar-SA"/>
          <w14:ligatures w14:val="standardContextual"/>
        </w:rPr>
        <w:noBreakHyphen/>
        <w:t>Benz Group AG.</w:t>
      </w:r>
      <w:r w:rsidRPr="0027595C">
        <w:rPr>
          <w:rFonts w:eastAsiaTheme="minorEastAsia"/>
          <w:kern w:val="2"/>
          <w:sz w:val="19"/>
          <w:szCs w:val="21"/>
          <w:lang w:eastAsia="de-DE" w:bidi="ar-SA"/>
          <w14:ligatures w14:val="standardContextual"/>
        </w:rPr>
        <w:br/>
        <w:t>Diretor de Tecnologia (CTO), Desenvolvimento e Aprovisionamento</w:t>
      </w:r>
    </w:p>
    <w:p w14:paraId="4D267087" w14:textId="77777777" w:rsidR="0027595C" w:rsidRDefault="0027595C" w:rsidP="0027595C"/>
    <w:p w14:paraId="2DF5E03A" w14:textId="65304A2A" w:rsidR="0027595C" w:rsidRDefault="0027595C" w:rsidP="73E6A99C">
      <w:pPr>
        <w:pStyle w:val="A03Copytext"/>
        <w:rPr>
          <w:lang w:val="pt-PT"/>
        </w:rPr>
      </w:pPr>
      <w:r w:rsidRPr="73E6A99C">
        <w:rPr>
          <w:lang w:val="pt-PT"/>
        </w:rPr>
        <w:t xml:space="preserve">Isto significa que o CLA elétrico não só lidera a categoria </w:t>
      </w:r>
      <w:r w:rsidR="00563EE2" w:rsidRPr="73E6A99C">
        <w:rPr>
          <w:lang w:val="pt-PT"/>
        </w:rPr>
        <w:t>“Veículos</w:t>
      </w:r>
      <w:r w:rsidRPr="73E6A99C">
        <w:rPr>
          <w:lang w:val="pt-PT"/>
        </w:rPr>
        <w:t xml:space="preserve"> Familiares Compactos</w:t>
      </w:r>
      <w:r w:rsidR="00563EE2" w:rsidRPr="73E6A99C">
        <w:rPr>
          <w:lang w:val="pt-PT"/>
        </w:rPr>
        <w:t>”</w:t>
      </w:r>
      <w:r w:rsidRPr="73E6A99C">
        <w:rPr>
          <w:lang w:val="pt-PT"/>
        </w:rPr>
        <w:t>, como também ocupa o primeiro lugar absoluto entre todas as classes em 2025. Segue, assim, os passos d</w:t>
      </w:r>
      <w:r w:rsidR="00563EE2" w:rsidRPr="73E6A99C">
        <w:rPr>
          <w:lang w:val="pt-PT"/>
        </w:rPr>
        <w:t>o</w:t>
      </w:r>
      <w:r w:rsidRPr="73E6A99C">
        <w:rPr>
          <w:lang w:val="pt-PT"/>
        </w:rPr>
        <w:t xml:space="preserve"> Mercedes</w:t>
      </w:r>
      <w:r w:rsidR="000D652F">
        <w:rPr>
          <w:lang w:val="pt-PT"/>
        </w:rPr>
        <w:t>-</w:t>
      </w:r>
      <w:r w:rsidRPr="73E6A99C">
        <w:rPr>
          <w:lang w:val="pt-PT"/>
        </w:rPr>
        <w:t>Benz Classe E, que o Euro NCAP distinguiu como “Best Performer” no ano passado.</w:t>
      </w:r>
      <w:r w:rsidR="006967DC" w:rsidRPr="73E6A99C">
        <w:rPr>
          <w:lang w:val="pt-PT"/>
        </w:rPr>
        <w:t xml:space="preserve"> O Euro NCAP (European New Car Assessment Programme) é uma associação de ministérios dos transportes europeus, clubes automóveis e associações de seguros, responsável pela realização de testes de colisão e avaliações completas de segurança. O novo CLA elétrico foi desenvolvido </w:t>
      </w:r>
      <w:r w:rsidR="000D652F">
        <w:rPr>
          <w:lang w:val="pt-PT"/>
        </w:rPr>
        <w:t>de</w:t>
      </w:r>
      <w:r w:rsidR="006967DC" w:rsidRPr="73E6A99C">
        <w:rPr>
          <w:lang w:val="pt-PT"/>
        </w:rPr>
        <w:t xml:space="preserve"> base com os mais avançados conceitos de segurança como prioridade.</w:t>
      </w:r>
    </w:p>
    <w:p w14:paraId="5D8A853E" w14:textId="77777777" w:rsidR="0027595C" w:rsidRDefault="0027595C" w:rsidP="0027595C"/>
    <w:p w14:paraId="4A375CA8" w14:textId="32F5A521" w:rsidR="006967DC" w:rsidRPr="002D2935" w:rsidRDefault="006967DC" w:rsidP="006967DC">
      <w:pPr>
        <w:jc w:val="center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6967D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“A nossa ambição não passa apenas por proteger os ocupantes de um Mercedes</w:t>
      </w:r>
      <w:r w:rsidRPr="006967D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noBreakHyphen/>
        <w:t>Benz, mas todos os ut</w:t>
      </w:r>
      <w:r w:rsidR="00563EE2" w:rsidRPr="00563EE2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en</w:t>
      </w:r>
      <w:r w:rsidR="00563EE2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tes da via</w:t>
      </w:r>
      <w:r w:rsidRPr="006967D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. </w:t>
      </w:r>
      <w:r w:rsidRPr="002D2935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Para isso, desenvolvemos e implementamos sistemas de segurança e assistência de última geração, que contribuíram agora para este excelente resultado do novo CLA elétrico na avaliação da organização independente Euro NCAP.”</w:t>
      </w:r>
    </w:p>
    <w:p w14:paraId="23FDBCBE" w14:textId="43C89A58" w:rsidR="006967DC" w:rsidRPr="006967DC" w:rsidRDefault="006967DC" w:rsidP="006967DC">
      <w:pPr>
        <w:pStyle w:val="A07Quoter"/>
        <w:rPr>
          <w:lang w:val="pt-PT"/>
        </w:rPr>
      </w:pPr>
      <w:r w:rsidRPr="002D2935">
        <w:rPr>
          <w:lang w:val="pt-PT"/>
        </w:rPr>
        <w:t>Prof. Dr. Paul Dick, Diretor de Segurança e Investigação de Acidentes da Mercedes</w:t>
      </w:r>
      <w:r w:rsidRPr="002D2935">
        <w:rPr>
          <w:lang w:val="pt-PT"/>
        </w:rPr>
        <w:noBreakHyphen/>
        <w:t>Benz AG</w:t>
      </w:r>
    </w:p>
    <w:p w14:paraId="42954704" w14:textId="27A75C3A" w:rsidR="00414F76" w:rsidRPr="00414F76" w:rsidRDefault="006967DC" w:rsidP="00414F76">
      <w:pPr>
        <w:pStyle w:val="A03Copytext"/>
        <w:rPr>
          <w:lang w:val="pt-PT"/>
        </w:rPr>
      </w:pPr>
      <w:r w:rsidRPr="006967DC">
        <w:rPr>
          <w:lang w:val="pt-PT"/>
        </w:rPr>
        <w:lastRenderedPageBreak/>
        <w:t>O objetivo é claro: a Mercedes</w:t>
      </w:r>
      <w:r w:rsidRPr="006967DC">
        <w:rPr>
          <w:lang w:val="pt-PT"/>
        </w:rPr>
        <w:noBreakHyphen/>
        <w:t xml:space="preserve">Benz pretende oferecer o automóvel mais seguro do seu segmento. Os novos sistemas de assistência à segurança de série </w:t>
      </w:r>
      <w:r w:rsidR="005334C1" w:rsidRPr="005334C1">
        <w:rPr>
          <w:lang w:val="pt-PT"/>
        </w:rPr>
        <w:t>po</w:t>
      </w:r>
      <w:r w:rsidR="005334C1">
        <w:rPr>
          <w:lang w:val="pt-PT"/>
        </w:rPr>
        <w:t>dem prevenir</w:t>
      </w:r>
      <w:r w:rsidRPr="006967DC">
        <w:rPr>
          <w:lang w:val="pt-PT"/>
        </w:rPr>
        <w:t xml:space="preserve"> muitos acidentes. </w:t>
      </w:r>
      <w:r w:rsidR="00414F76" w:rsidRPr="00414F76">
        <w:rPr>
          <w:lang w:val="pt-PT"/>
        </w:rPr>
        <w:t xml:space="preserve">Caso ainda assim ocorra um acidente, as zonas de deformação programada, a estrutura rígida </w:t>
      </w:r>
      <w:r w:rsidR="000D652F">
        <w:rPr>
          <w:lang w:val="pt-PT"/>
        </w:rPr>
        <w:t>do habitáculo</w:t>
      </w:r>
      <w:r w:rsidR="00414F76" w:rsidRPr="00414F76">
        <w:rPr>
          <w:lang w:val="pt-PT"/>
        </w:rPr>
        <w:t xml:space="preserve"> e os sistemas de retenção são especificamente concebidos para minimizar a probabilidade de ferimentos graves.</w:t>
      </w:r>
    </w:p>
    <w:p w14:paraId="6F4282DE" w14:textId="73D23719" w:rsidR="006967DC" w:rsidRPr="00414F76" w:rsidRDefault="006967DC" w:rsidP="006967DC">
      <w:pPr>
        <w:pStyle w:val="A03Copytext"/>
        <w:rPr>
          <w:lang w:val="pt-PT"/>
        </w:rPr>
      </w:pPr>
    </w:p>
    <w:p w14:paraId="065F0A6F" w14:textId="77777777" w:rsidR="006967DC" w:rsidRPr="006967DC" w:rsidRDefault="006967DC" w:rsidP="006967DC">
      <w:pPr>
        <w:pStyle w:val="A03Copytext"/>
        <w:rPr>
          <w:lang w:val="pt-PT"/>
        </w:rPr>
      </w:pPr>
    </w:p>
    <w:p w14:paraId="65A37AF4" w14:textId="682A11F7" w:rsidR="006967DC" w:rsidRPr="002D2935" w:rsidRDefault="006967DC" w:rsidP="006967DC">
      <w:pPr>
        <w:pStyle w:val="A03Copytext"/>
        <w:rPr>
          <w:lang w:val="pt-PT"/>
        </w:rPr>
      </w:pPr>
      <w:r w:rsidRPr="006967DC">
        <w:rPr>
          <w:lang w:val="pt-PT"/>
        </w:rPr>
        <w:t>Em 2026, a Mercedes</w:t>
      </w:r>
      <w:r w:rsidRPr="006967DC">
        <w:rPr>
          <w:lang w:val="pt-PT"/>
        </w:rPr>
        <w:noBreakHyphen/>
        <w:t xml:space="preserve">Benz </w:t>
      </w:r>
      <w:r w:rsidR="00414F76">
        <w:rPr>
          <w:lang w:val="pt-PT"/>
        </w:rPr>
        <w:t>assinala</w:t>
      </w:r>
      <w:r w:rsidRPr="006967DC">
        <w:rPr>
          <w:lang w:val="pt-PT"/>
        </w:rPr>
        <w:t xml:space="preserve"> 140 anos desde a invenção do automóvel. </w:t>
      </w:r>
      <w:r w:rsidRPr="002D2935">
        <w:rPr>
          <w:lang w:val="pt-PT"/>
        </w:rPr>
        <w:t>Ao longo da sua história, a empresa estabeleceu repetidamente referências na indústria, transformando investigação pioneira em segurança em tecnologias comprovadas e produzidas em série — desde sistemas de segurança passiva e ativa até sistemas avançados de assistência à condução —muitas vezes introduzindo</w:t>
      </w:r>
      <w:r w:rsidRPr="002D2935">
        <w:rPr>
          <w:lang w:val="pt-PT"/>
        </w:rPr>
        <w:noBreakHyphen/>
        <w:t>as primeiro no mercado e estabelecendo padrões que mais tarde se tornaram comuns em toda a indústria.</w:t>
      </w:r>
    </w:p>
    <w:p w14:paraId="5874DFDF" w14:textId="77777777" w:rsidR="0027595C" w:rsidRPr="006967DC" w:rsidRDefault="0027595C" w:rsidP="0027595C"/>
    <w:p w14:paraId="794607A9" w14:textId="77777777" w:rsidR="0027595C" w:rsidRPr="006967DC" w:rsidRDefault="0027595C" w:rsidP="0027595C"/>
    <w:p w14:paraId="4DE9F57F" w14:textId="77777777" w:rsidR="0027595C" w:rsidRPr="006967DC" w:rsidRDefault="0027595C" w:rsidP="0027595C"/>
    <w:p w14:paraId="638B794F" w14:textId="77777777" w:rsidR="0027595C" w:rsidRPr="006967DC" w:rsidRDefault="0027595C" w:rsidP="0027595C"/>
    <w:p w14:paraId="072438E2" w14:textId="77777777" w:rsidR="0027595C" w:rsidRPr="006967DC" w:rsidRDefault="0027595C" w:rsidP="0027595C"/>
    <w:p w14:paraId="06081CAF" w14:textId="77777777" w:rsidR="0027595C" w:rsidRPr="006967DC" w:rsidRDefault="0027595C" w:rsidP="0027595C"/>
    <w:p w14:paraId="59CA37A8" w14:textId="77777777" w:rsidR="0027595C" w:rsidRPr="006967DC" w:rsidRDefault="0027595C" w:rsidP="0027595C"/>
    <w:p w14:paraId="70FA9FCA" w14:textId="77777777" w:rsidR="0027595C" w:rsidRPr="006967DC" w:rsidRDefault="0027595C" w:rsidP="0027595C"/>
    <w:p w14:paraId="4331F504" w14:textId="77777777" w:rsidR="0027595C" w:rsidRPr="006967DC" w:rsidRDefault="0027595C" w:rsidP="0027595C"/>
    <w:p w14:paraId="5C161F34" w14:textId="77777777" w:rsidR="0027595C" w:rsidRPr="006967DC" w:rsidRDefault="0027595C" w:rsidP="0027595C"/>
    <w:p w14:paraId="466135AC" w14:textId="77777777" w:rsidR="0027595C" w:rsidRPr="006967DC" w:rsidRDefault="0027595C" w:rsidP="0027595C"/>
    <w:p w14:paraId="46BF2E87" w14:textId="77777777" w:rsidR="0027595C" w:rsidRPr="006967DC" w:rsidRDefault="0027595C" w:rsidP="0027595C"/>
    <w:p w14:paraId="64D6F3C5" w14:textId="77777777" w:rsidR="0027595C" w:rsidRPr="006967DC" w:rsidRDefault="0027595C" w:rsidP="0027595C"/>
    <w:p w14:paraId="6F28710E" w14:textId="77777777" w:rsidR="0027595C" w:rsidRPr="006967DC" w:rsidRDefault="0027595C" w:rsidP="0027595C"/>
    <w:p w14:paraId="1AA6629A" w14:textId="77777777" w:rsidR="0027595C" w:rsidRPr="006967DC" w:rsidRDefault="0027595C" w:rsidP="0027595C"/>
    <w:p w14:paraId="2BA28FDE" w14:textId="77777777" w:rsidR="0027595C" w:rsidRPr="006967DC" w:rsidRDefault="0027595C" w:rsidP="0027595C"/>
    <w:p w14:paraId="4919CAA3" w14:textId="77777777" w:rsidR="0027595C" w:rsidRPr="006967DC" w:rsidRDefault="0027595C" w:rsidP="0027595C"/>
    <w:p w14:paraId="24042117" w14:textId="77777777" w:rsidR="0027595C" w:rsidRPr="006967DC" w:rsidRDefault="0027595C" w:rsidP="0027595C"/>
    <w:p w14:paraId="4A567DB4" w14:textId="77777777" w:rsidR="0027595C" w:rsidRPr="006967DC" w:rsidRDefault="0027595C" w:rsidP="0027595C"/>
    <w:p w14:paraId="5CAEB980" w14:textId="77777777" w:rsidR="0027595C" w:rsidRPr="006967DC" w:rsidRDefault="0027595C" w:rsidP="0027595C"/>
    <w:p w14:paraId="055FD9DD" w14:textId="77777777" w:rsidR="0027595C" w:rsidRPr="0027595C" w:rsidRDefault="0027595C" w:rsidP="0027595C"/>
    <w:p w14:paraId="620817E2" w14:textId="77777777" w:rsidR="00035DDD" w:rsidRPr="006967DC" w:rsidRDefault="00035DDD" w:rsidP="002355BE"/>
    <w:p w14:paraId="5802A545" w14:textId="77777777" w:rsidR="006967DC" w:rsidRDefault="006967DC" w:rsidP="002355BE"/>
    <w:p w14:paraId="693B433E" w14:textId="788B2DF7" w:rsidR="0013599E" w:rsidRDefault="0013599E" w:rsidP="002355BE">
      <w:r>
        <w:t>Mercedes-Benz Portugal, S.A.</w:t>
      </w:r>
    </w:p>
    <w:p w14:paraId="4093B2AD" w14:textId="77777777" w:rsidR="0013599E" w:rsidRDefault="0013599E" w:rsidP="0013599E"/>
    <w:p w14:paraId="4688FB88" w14:textId="77777777" w:rsidR="0013599E" w:rsidRDefault="0013599E" w:rsidP="0013599E"/>
    <w:p w14:paraId="1D8D6399" w14:textId="7D3A7434" w:rsidR="0013599E" w:rsidRDefault="0013599E" w:rsidP="0013599E">
      <w:r>
        <w:t>Contactos:</w:t>
      </w:r>
    </w:p>
    <w:p w14:paraId="5432AF0F" w14:textId="77777777" w:rsidR="0013599E" w:rsidRDefault="0013599E" w:rsidP="0013599E">
      <w:r>
        <w:t>Rita António – Tel: 925 315 629</w:t>
      </w:r>
    </w:p>
    <w:p w14:paraId="3772C16B" w14:textId="77777777" w:rsidR="0013599E" w:rsidRDefault="0013599E" w:rsidP="0013599E">
      <w:r>
        <w:t>Cátia Magalhães – Tel: 966 364 813</w:t>
      </w:r>
    </w:p>
    <w:p w14:paraId="1D7E4F47" w14:textId="77777777" w:rsidR="0013599E" w:rsidRDefault="0013599E" w:rsidP="002355BE"/>
    <w:p w14:paraId="2F974E00" w14:textId="54C2D3CE" w:rsidR="006C6F0A" w:rsidRDefault="0013599E" w:rsidP="002355BE">
      <w:r>
        <w:t xml:space="preserve">Mais informações sobre a Mercedes-Benz visite: </w:t>
      </w:r>
      <w:hyperlink r:id="rId14" w:history="1">
        <w:r w:rsidRPr="0013599E">
          <w:rPr>
            <w:rStyle w:val="Hyperlink"/>
          </w:rPr>
          <w:t>Notícias Mercedes-Benz em Portugal</w:t>
        </w:r>
      </w:hyperlink>
    </w:p>
    <w:sectPr w:rsidR="006C6F0A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217B" w14:textId="77777777" w:rsidR="009C58AA" w:rsidRPr="00E675DA" w:rsidRDefault="009C58AA" w:rsidP="00764B8C">
      <w:pPr>
        <w:spacing w:line="240" w:lineRule="auto"/>
      </w:pPr>
      <w:r w:rsidRPr="00E675DA">
        <w:separator/>
      </w:r>
    </w:p>
  </w:endnote>
  <w:endnote w:type="continuationSeparator" w:id="0">
    <w:p w14:paraId="7186BA7E" w14:textId="77777777" w:rsidR="009C58AA" w:rsidRPr="00E675DA" w:rsidRDefault="009C58AA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3FAEF31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16BC27B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E5E2361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1FFC5C5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04B53" w14:textId="77777777" w:rsidR="009C58AA" w:rsidRPr="00E675DA" w:rsidRDefault="009C58AA" w:rsidP="00764B8C">
      <w:pPr>
        <w:spacing w:line="240" w:lineRule="auto"/>
      </w:pPr>
      <w:r w:rsidRPr="00E675DA">
        <w:separator/>
      </w:r>
    </w:p>
  </w:footnote>
  <w:footnote w:type="continuationSeparator" w:id="0">
    <w:p w14:paraId="73F46D1E" w14:textId="77777777" w:rsidR="009C58AA" w:rsidRPr="00E675DA" w:rsidRDefault="009C58AA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58251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9761DA8" id="Ellipse 9" o:spid="_x0000_s1026" style="position:absolute;margin-left:-53.75pt;margin-top:297.2pt;width:1.1pt;height: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49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925942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D0F"/>
    <w:multiLevelType w:val="multilevel"/>
    <w:tmpl w:val="0B2A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11B6E"/>
    <w:multiLevelType w:val="hybridMultilevel"/>
    <w:tmpl w:val="98080F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C34A3"/>
    <w:multiLevelType w:val="hybridMultilevel"/>
    <w:tmpl w:val="06C4D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350E8"/>
    <w:multiLevelType w:val="multilevel"/>
    <w:tmpl w:val="161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100091"/>
    <w:multiLevelType w:val="hybridMultilevel"/>
    <w:tmpl w:val="2A349080"/>
    <w:lvl w:ilvl="0" w:tplc="03368AB0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738C050B"/>
    <w:multiLevelType w:val="multilevel"/>
    <w:tmpl w:val="41DC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756892">
    <w:abstractNumId w:val="1"/>
  </w:num>
  <w:num w:numId="2" w16cid:durableId="780412662">
    <w:abstractNumId w:val="2"/>
  </w:num>
  <w:num w:numId="3" w16cid:durableId="1153641810">
    <w:abstractNumId w:val="3"/>
  </w:num>
  <w:num w:numId="4" w16cid:durableId="787966490">
    <w:abstractNumId w:val="5"/>
  </w:num>
  <w:num w:numId="5" w16cid:durableId="1743990120">
    <w:abstractNumId w:val="4"/>
  </w:num>
  <w:num w:numId="6" w16cid:durableId="820729384">
    <w:abstractNumId w:val="4"/>
  </w:num>
  <w:num w:numId="7" w16cid:durableId="1074356716">
    <w:abstractNumId w:val="4"/>
  </w:num>
  <w:num w:numId="8" w16cid:durableId="542252186">
    <w:abstractNumId w:val="4"/>
  </w:num>
  <w:num w:numId="9" w16cid:durableId="1424111111">
    <w:abstractNumId w:val="4"/>
  </w:num>
  <w:num w:numId="10" w16cid:durableId="450635215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tonio, Rita (140-Extern-Rita)">
    <w15:presenceInfo w15:providerId="AD" w15:userId="S::antonri@emea.corpdir.net::48584ec6-1453-4dd2-8659-48e35f93f8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s-ES" w:vendorID="64" w:dllVersion="0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AE9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5F74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5DDD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2CE9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0DF"/>
    <w:rsid w:val="000A7310"/>
    <w:rsid w:val="000A7695"/>
    <w:rsid w:val="000B0070"/>
    <w:rsid w:val="000B0981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1CF"/>
    <w:rsid w:val="000C2C40"/>
    <w:rsid w:val="000C2C47"/>
    <w:rsid w:val="000C2ED7"/>
    <w:rsid w:val="000C3054"/>
    <w:rsid w:val="000C33DA"/>
    <w:rsid w:val="000C4AC4"/>
    <w:rsid w:val="000C4DBD"/>
    <w:rsid w:val="000C549C"/>
    <w:rsid w:val="000C5BD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52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708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66F1"/>
    <w:rsid w:val="001279E0"/>
    <w:rsid w:val="001300C7"/>
    <w:rsid w:val="00130DFB"/>
    <w:rsid w:val="00130E07"/>
    <w:rsid w:val="00132E4C"/>
    <w:rsid w:val="00132F80"/>
    <w:rsid w:val="00134156"/>
    <w:rsid w:val="00134A5C"/>
    <w:rsid w:val="0013599E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0B6A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0DDB"/>
    <w:rsid w:val="00191841"/>
    <w:rsid w:val="00191B43"/>
    <w:rsid w:val="00192C7A"/>
    <w:rsid w:val="00193D65"/>
    <w:rsid w:val="00194283"/>
    <w:rsid w:val="001942B5"/>
    <w:rsid w:val="00194E22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217"/>
    <w:rsid w:val="001C2B94"/>
    <w:rsid w:val="001C2E75"/>
    <w:rsid w:val="001C31B4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CE3"/>
    <w:rsid w:val="001D6110"/>
    <w:rsid w:val="001D6378"/>
    <w:rsid w:val="001D6A5A"/>
    <w:rsid w:val="001D6C8A"/>
    <w:rsid w:val="001D6D20"/>
    <w:rsid w:val="001D6E96"/>
    <w:rsid w:val="001D7946"/>
    <w:rsid w:val="001D7F64"/>
    <w:rsid w:val="001E0C00"/>
    <w:rsid w:val="001E1458"/>
    <w:rsid w:val="001E17C1"/>
    <w:rsid w:val="001E17FA"/>
    <w:rsid w:val="001E193E"/>
    <w:rsid w:val="001E2FAE"/>
    <w:rsid w:val="001E440B"/>
    <w:rsid w:val="001E5355"/>
    <w:rsid w:val="001E5A8F"/>
    <w:rsid w:val="001E5BD7"/>
    <w:rsid w:val="001E6BE3"/>
    <w:rsid w:val="001E7068"/>
    <w:rsid w:val="001E762C"/>
    <w:rsid w:val="001F106F"/>
    <w:rsid w:val="001F215C"/>
    <w:rsid w:val="001F4EAC"/>
    <w:rsid w:val="001F5749"/>
    <w:rsid w:val="001F57ED"/>
    <w:rsid w:val="001F591B"/>
    <w:rsid w:val="001F603B"/>
    <w:rsid w:val="001F62C4"/>
    <w:rsid w:val="001F6434"/>
    <w:rsid w:val="001F6548"/>
    <w:rsid w:val="001F6D90"/>
    <w:rsid w:val="001F7860"/>
    <w:rsid w:val="00200B07"/>
    <w:rsid w:val="00200C57"/>
    <w:rsid w:val="00202B02"/>
    <w:rsid w:val="00203ABB"/>
    <w:rsid w:val="002042C7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51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271B3"/>
    <w:rsid w:val="002325F8"/>
    <w:rsid w:val="00233F70"/>
    <w:rsid w:val="0023410A"/>
    <w:rsid w:val="0023417B"/>
    <w:rsid w:val="002348CF"/>
    <w:rsid w:val="002355BE"/>
    <w:rsid w:val="002358EB"/>
    <w:rsid w:val="00235951"/>
    <w:rsid w:val="00235B19"/>
    <w:rsid w:val="00236028"/>
    <w:rsid w:val="0023725C"/>
    <w:rsid w:val="002409DE"/>
    <w:rsid w:val="00241340"/>
    <w:rsid w:val="0024228A"/>
    <w:rsid w:val="00242D8F"/>
    <w:rsid w:val="002468C3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0"/>
    <w:rsid w:val="00254E1C"/>
    <w:rsid w:val="002554A1"/>
    <w:rsid w:val="00256590"/>
    <w:rsid w:val="00257C57"/>
    <w:rsid w:val="00260181"/>
    <w:rsid w:val="00260E88"/>
    <w:rsid w:val="00261AFE"/>
    <w:rsid w:val="002632B1"/>
    <w:rsid w:val="00263CF8"/>
    <w:rsid w:val="00264171"/>
    <w:rsid w:val="00265293"/>
    <w:rsid w:val="002654D2"/>
    <w:rsid w:val="00265FB7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2585"/>
    <w:rsid w:val="00273A89"/>
    <w:rsid w:val="00273DB9"/>
    <w:rsid w:val="002750DE"/>
    <w:rsid w:val="0027581D"/>
    <w:rsid w:val="0027595C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975BE"/>
    <w:rsid w:val="002A1BB1"/>
    <w:rsid w:val="002A1D06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A44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935"/>
    <w:rsid w:val="002D2A49"/>
    <w:rsid w:val="002D2C35"/>
    <w:rsid w:val="002D3D23"/>
    <w:rsid w:val="002D3D71"/>
    <w:rsid w:val="002D5F01"/>
    <w:rsid w:val="002D60BD"/>
    <w:rsid w:val="002D6704"/>
    <w:rsid w:val="002E0BD8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179E"/>
    <w:rsid w:val="00302441"/>
    <w:rsid w:val="003027FF"/>
    <w:rsid w:val="00302C24"/>
    <w:rsid w:val="00303468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502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24F"/>
    <w:rsid w:val="00331EB3"/>
    <w:rsid w:val="00332062"/>
    <w:rsid w:val="0033330D"/>
    <w:rsid w:val="00334307"/>
    <w:rsid w:val="0033528A"/>
    <w:rsid w:val="0033598E"/>
    <w:rsid w:val="00335B15"/>
    <w:rsid w:val="003361E6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0A4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532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74F"/>
    <w:rsid w:val="00394988"/>
    <w:rsid w:val="003968AF"/>
    <w:rsid w:val="00396BE6"/>
    <w:rsid w:val="00396FA2"/>
    <w:rsid w:val="0039746E"/>
    <w:rsid w:val="00397EB3"/>
    <w:rsid w:val="003A0557"/>
    <w:rsid w:val="003A0B70"/>
    <w:rsid w:val="003A1515"/>
    <w:rsid w:val="003A177C"/>
    <w:rsid w:val="003A29D7"/>
    <w:rsid w:val="003A2B7D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5F8"/>
    <w:rsid w:val="003C28B2"/>
    <w:rsid w:val="003C31E9"/>
    <w:rsid w:val="003C395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757"/>
    <w:rsid w:val="0041490F"/>
    <w:rsid w:val="00414F76"/>
    <w:rsid w:val="00415E19"/>
    <w:rsid w:val="00417BDD"/>
    <w:rsid w:val="00421320"/>
    <w:rsid w:val="00421C20"/>
    <w:rsid w:val="004223DD"/>
    <w:rsid w:val="00422CA9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4749C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4DBF"/>
    <w:rsid w:val="0048516C"/>
    <w:rsid w:val="0048532A"/>
    <w:rsid w:val="00485C77"/>
    <w:rsid w:val="00485E0B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162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02A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7CE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4F7B9A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138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4C1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59CF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3EE2"/>
    <w:rsid w:val="00564142"/>
    <w:rsid w:val="00564552"/>
    <w:rsid w:val="00566DD8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18B3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D0B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931"/>
    <w:rsid w:val="00612E5C"/>
    <w:rsid w:val="0061332E"/>
    <w:rsid w:val="0061349F"/>
    <w:rsid w:val="006138D1"/>
    <w:rsid w:val="0061499C"/>
    <w:rsid w:val="00614B08"/>
    <w:rsid w:val="00617DF6"/>
    <w:rsid w:val="0062058C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4D13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4C97"/>
    <w:rsid w:val="00685005"/>
    <w:rsid w:val="0068624E"/>
    <w:rsid w:val="00687FB7"/>
    <w:rsid w:val="006911A1"/>
    <w:rsid w:val="006911DF"/>
    <w:rsid w:val="00691B5B"/>
    <w:rsid w:val="006928B4"/>
    <w:rsid w:val="006936D8"/>
    <w:rsid w:val="0069405C"/>
    <w:rsid w:val="006940B3"/>
    <w:rsid w:val="006967DC"/>
    <w:rsid w:val="00696F53"/>
    <w:rsid w:val="00697428"/>
    <w:rsid w:val="00697C6B"/>
    <w:rsid w:val="006A39E1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2A89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6F0A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1D7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077"/>
    <w:rsid w:val="006F2558"/>
    <w:rsid w:val="006F2B81"/>
    <w:rsid w:val="006F4370"/>
    <w:rsid w:val="006F4718"/>
    <w:rsid w:val="006F5563"/>
    <w:rsid w:val="006F598F"/>
    <w:rsid w:val="006F68C1"/>
    <w:rsid w:val="007001C7"/>
    <w:rsid w:val="007005EA"/>
    <w:rsid w:val="0070117A"/>
    <w:rsid w:val="0070354E"/>
    <w:rsid w:val="00703B99"/>
    <w:rsid w:val="00703CEE"/>
    <w:rsid w:val="00703EBD"/>
    <w:rsid w:val="00704407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21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1A51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2E1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996"/>
    <w:rsid w:val="00780E52"/>
    <w:rsid w:val="007820AF"/>
    <w:rsid w:val="007820FB"/>
    <w:rsid w:val="0078309E"/>
    <w:rsid w:val="00783BF5"/>
    <w:rsid w:val="00783D5A"/>
    <w:rsid w:val="00783F7B"/>
    <w:rsid w:val="007851AD"/>
    <w:rsid w:val="00786949"/>
    <w:rsid w:val="00787724"/>
    <w:rsid w:val="007908DD"/>
    <w:rsid w:val="00790B28"/>
    <w:rsid w:val="00790E56"/>
    <w:rsid w:val="00792292"/>
    <w:rsid w:val="00792F15"/>
    <w:rsid w:val="0079370E"/>
    <w:rsid w:val="0079500C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97E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03D"/>
    <w:rsid w:val="007D0741"/>
    <w:rsid w:val="007D0CF8"/>
    <w:rsid w:val="007D110D"/>
    <w:rsid w:val="007D119E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47EF"/>
    <w:rsid w:val="007D4D82"/>
    <w:rsid w:val="007D57F9"/>
    <w:rsid w:val="007D63D6"/>
    <w:rsid w:val="007E1252"/>
    <w:rsid w:val="007E1760"/>
    <w:rsid w:val="007E18CD"/>
    <w:rsid w:val="007E35D6"/>
    <w:rsid w:val="007E3869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273"/>
    <w:rsid w:val="00827762"/>
    <w:rsid w:val="00830725"/>
    <w:rsid w:val="00830C81"/>
    <w:rsid w:val="00831173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1B44"/>
    <w:rsid w:val="008425EC"/>
    <w:rsid w:val="008433F0"/>
    <w:rsid w:val="00843450"/>
    <w:rsid w:val="008436BE"/>
    <w:rsid w:val="008458BE"/>
    <w:rsid w:val="00845B25"/>
    <w:rsid w:val="008469BA"/>
    <w:rsid w:val="0084737D"/>
    <w:rsid w:val="008504BF"/>
    <w:rsid w:val="00851046"/>
    <w:rsid w:val="00851B05"/>
    <w:rsid w:val="00851F6A"/>
    <w:rsid w:val="0085207E"/>
    <w:rsid w:val="0085351D"/>
    <w:rsid w:val="008539A7"/>
    <w:rsid w:val="00853DFC"/>
    <w:rsid w:val="00853E5B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86B3C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847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2E1B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04C"/>
    <w:rsid w:val="008D6B5C"/>
    <w:rsid w:val="008E0C43"/>
    <w:rsid w:val="008E22FC"/>
    <w:rsid w:val="008E26B7"/>
    <w:rsid w:val="008E27F9"/>
    <w:rsid w:val="008E38F0"/>
    <w:rsid w:val="008E487C"/>
    <w:rsid w:val="008E53C2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674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D9E"/>
    <w:rsid w:val="009464CA"/>
    <w:rsid w:val="00946A68"/>
    <w:rsid w:val="009511F7"/>
    <w:rsid w:val="009524DA"/>
    <w:rsid w:val="009524ED"/>
    <w:rsid w:val="009524EF"/>
    <w:rsid w:val="00952974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08F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58AA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4015"/>
    <w:rsid w:val="00A05735"/>
    <w:rsid w:val="00A069C0"/>
    <w:rsid w:val="00A06D79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44A9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DE1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5B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65A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08B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83E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016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6A2"/>
    <w:rsid w:val="00B302A3"/>
    <w:rsid w:val="00B30F02"/>
    <w:rsid w:val="00B31BF0"/>
    <w:rsid w:val="00B32E74"/>
    <w:rsid w:val="00B33208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6CB"/>
    <w:rsid w:val="00B7776A"/>
    <w:rsid w:val="00B825E3"/>
    <w:rsid w:val="00B82C26"/>
    <w:rsid w:val="00B82E7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27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2098"/>
    <w:rsid w:val="00C0478C"/>
    <w:rsid w:val="00C05F40"/>
    <w:rsid w:val="00C061F7"/>
    <w:rsid w:val="00C074C2"/>
    <w:rsid w:val="00C108C2"/>
    <w:rsid w:val="00C11B34"/>
    <w:rsid w:val="00C11B86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3483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316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4BA9"/>
    <w:rsid w:val="00CA6537"/>
    <w:rsid w:val="00CA712B"/>
    <w:rsid w:val="00CA7819"/>
    <w:rsid w:val="00CB0796"/>
    <w:rsid w:val="00CB0831"/>
    <w:rsid w:val="00CB11B9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5BCE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5E85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4B6F"/>
    <w:rsid w:val="00CF627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26F"/>
    <w:rsid w:val="00D103B6"/>
    <w:rsid w:val="00D11139"/>
    <w:rsid w:val="00D12022"/>
    <w:rsid w:val="00D1246D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1D3"/>
    <w:rsid w:val="00D24E32"/>
    <w:rsid w:val="00D25A58"/>
    <w:rsid w:val="00D26DBC"/>
    <w:rsid w:val="00D2740F"/>
    <w:rsid w:val="00D30164"/>
    <w:rsid w:val="00D30D86"/>
    <w:rsid w:val="00D318A9"/>
    <w:rsid w:val="00D33A5B"/>
    <w:rsid w:val="00D3413D"/>
    <w:rsid w:val="00D3445C"/>
    <w:rsid w:val="00D34899"/>
    <w:rsid w:val="00D35069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0FF4"/>
    <w:rsid w:val="00D51EBF"/>
    <w:rsid w:val="00D529F7"/>
    <w:rsid w:val="00D533D7"/>
    <w:rsid w:val="00D55FB9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3FE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43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651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38FD"/>
    <w:rsid w:val="00E43BEC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57680"/>
    <w:rsid w:val="00E60457"/>
    <w:rsid w:val="00E60814"/>
    <w:rsid w:val="00E6092D"/>
    <w:rsid w:val="00E63655"/>
    <w:rsid w:val="00E642FC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B7C"/>
    <w:rsid w:val="00E81F84"/>
    <w:rsid w:val="00E82ABF"/>
    <w:rsid w:val="00E82C7C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3A1"/>
    <w:rsid w:val="00EC1864"/>
    <w:rsid w:val="00EC230E"/>
    <w:rsid w:val="00EC35B1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E653C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02B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4746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B0"/>
    <w:rsid w:val="00F250D0"/>
    <w:rsid w:val="00F25FDA"/>
    <w:rsid w:val="00F267D7"/>
    <w:rsid w:val="00F302CE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5BF3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0C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3017"/>
    <w:rsid w:val="00F95605"/>
    <w:rsid w:val="00F95C0C"/>
    <w:rsid w:val="00F95CC5"/>
    <w:rsid w:val="00F96D11"/>
    <w:rsid w:val="00F97805"/>
    <w:rsid w:val="00FA0B3C"/>
    <w:rsid w:val="00FA170F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44A6"/>
    <w:rsid w:val="00FC58EA"/>
    <w:rsid w:val="00FC5D05"/>
    <w:rsid w:val="00FC661E"/>
    <w:rsid w:val="00FC68E2"/>
    <w:rsid w:val="00FC797A"/>
    <w:rsid w:val="00FC7A71"/>
    <w:rsid w:val="00FC7CF4"/>
    <w:rsid w:val="00FC7FC5"/>
    <w:rsid w:val="00FD26B7"/>
    <w:rsid w:val="00FD339E"/>
    <w:rsid w:val="00FD39F9"/>
    <w:rsid w:val="00FD4025"/>
    <w:rsid w:val="00FD4026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5D4D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  <w:rsid w:val="73E6A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29CF33C6-070F-4AE4-A87B-A215F46C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1Headline1">
    <w:name w:val="A01_Headline 1"/>
    <w:basedOn w:val="Heading1"/>
    <w:qFormat/>
    <w:rsid w:val="0013415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val="en-GB" w:eastAsia="de-DE" w:bidi="ar-SA"/>
      <w14:ligatures w14:val="standardContextual"/>
    </w:rPr>
  </w:style>
  <w:style w:type="paragraph" w:customStyle="1" w:styleId="A04List">
    <w:name w:val="A04_List"/>
    <w:basedOn w:val="Normal"/>
    <w:qFormat/>
    <w:rsid w:val="009524DA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CA4BA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6Quote">
    <w:name w:val="A06_Quote"/>
    <w:basedOn w:val="A03Copytext"/>
    <w:qFormat/>
    <w:rsid w:val="00827273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E57680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C01Tabletitle">
    <w:name w:val="C01_Table title"/>
    <w:qFormat/>
    <w:rsid w:val="00396BE6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396BE6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396BE6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4Tablelist">
    <w:name w:val="C04_Table list"/>
    <w:basedOn w:val="Normal"/>
    <w:qFormat/>
    <w:rsid w:val="00396BE6"/>
    <w:pPr>
      <w:spacing w:line="240" w:lineRule="auto"/>
    </w:pPr>
    <w:rPr>
      <w:rFonts w:asciiTheme="minorHAnsi" w:eastAsia="Times New Roman" w:hAnsiTheme="minorHAnsi" w:cs="Calibri"/>
      <w:kern w:val="2"/>
      <w:sz w:val="15"/>
      <w:szCs w:val="15"/>
      <w:lang w:val="en-GB" w:eastAsia="de-DE" w:bidi="ar-SA"/>
      <w14:ligatures w14:val="standardContextual"/>
    </w:rPr>
  </w:style>
  <w:style w:type="paragraph" w:customStyle="1" w:styleId="C02Tabletext">
    <w:name w:val="C02_Table text"/>
    <w:qFormat/>
    <w:rsid w:val="00396BE6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396BE6"/>
    <w:rPr>
      <w:rFonts w:ascii="MB Corpo S Text Office" w:hAnsi="MB Corpo S Text Office"/>
    </w:rPr>
  </w:style>
  <w:style w:type="character" w:customStyle="1" w:styleId="normaltextrun">
    <w:name w:val="normaltextrun"/>
    <w:basedOn w:val="DefaultParagraphFont"/>
    <w:rsid w:val="0039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pt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b94388f9b0e52226dfd3172a8b0aaf0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c9b51d5cedc7ffb08876554bc8137fd0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C515F-3CF4-4DB7-B66F-84BC5D1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4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555</Words>
  <Characters>3169</Characters>
  <Application>Microsoft Office Word</Application>
  <DocSecurity>0</DocSecurity>
  <Lines>26</Lines>
  <Paragraphs>7</Paragraphs>
  <ScaleCrop>false</ScaleCrop>
  <Company>Mercedes-Benz AG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6</cp:revision>
  <cp:lastPrinted>2026-01-21T10:35:00Z</cp:lastPrinted>
  <dcterms:created xsi:type="dcterms:W3CDTF">2026-01-21T10:02:00Z</dcterms:created>
  <dcterms:modified xsi:type="dcterms:W3CDTF">2026-01-21T11:14:00Z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