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3DF0BBFE" w:rsidR="008D5D38" w:rsidRPr="00487FB2" w:rsidRDefault="001C2FB5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novembro</w:t>
            </w:r>
            <w:r w:rsidR="001873CB">
              <w:rPr>
                <w:sz w:val="21"/>
                <w:szCs w:val="23"/>
              </w:rPr>
              <w:t xml:space="preserve"> 202</w:t>
            </w:r>
            <w:r w:rsidR="009A7420">
              <w:rPr>
                <w:sz w:val="21"/>
                <w:szCs w:val="23"/>
              </w:rPr>
              <w:t>4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D06ACA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851" w:right="652" w:bottom="369" w:left="1361" w:header="1185" w:footer="170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77777777" w:rsidR="008D5D38" w:rsidRDefault="00442720" w:rsidP="008D5D38">
      <w:r>
        <w:t>Daniela Jorge</w:t>
      </w:r>
      <w:r w:rsidR="008504BF">
        <w:t xml:space="preserve"> – </w:t>
      </w:r>
      <w:proofErr w:type="spellStart"/>
      <w:r w:rsidR="008504BF">
        <w:t>Tel</w:t>
      </w:r>
      <w:proofErr w:type="spellEnd"/>
      <w:r w:rsidR="008504BF">
        <w:t>: 964 333 886</w:t>
      </w:r>
    </w:p>
    <w:p w14:paraId="05D09539" w14:textId="77777777" w:rsidR="008D5D38" w:rsidRDefault="008D5D38" w:rsidP="008D5D38">
      <w:r>
        <w:t>Comunicação de</w:t>
      </w:r>
      <w:r w:rsidR="008504BF">
        <w:t xml:space="preserve"> Automóveis - Tel.: 219 257 000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58539710" w14:textId="36DED1EC" w:rsidR="00C835DB" w:rsidRPr="008420F2" w:rsidRDefault="001C2FB5" w:rsidP="00C835DB">
      <w:pPr>
        <w:pStyle w:val="Heading1"/>
      </w:pPr>
      <w:r>
        <w:t xml:space="preserve">Mercedes-Benz </w:t>
      </w:r>
      <w:r w:rsidR="004B7CC7">
        <w:t>Ibéria</w:t>
      </w:r>
      <w:r>
        <w:t xml:space="preserve"> comemora os 45 anos do Classe G </w:t>
      </w:r>
      <w:r w:rsidR="00AE703F">
        <w:t>num</w:t>
      </w:r>
      <w:r>
        <w:t xml:space="preserve"> evento</w:t>
      </w:r>
      <w:r w:rsidR="007F1782">
        <w:t xml:space="preserve"> único e</w:t>
      </w:r>
      <w:r>
        <w:t xml:space="preserve"> exclusivo</w:t>
      </w:r>
      <w:r w:rsidR="00797035">
        <w:t xml:space="preserve"> em </w:t>
      </w:r>
      <w:proofErr w:type="spellStart"/>
      <w:r w:rsidR="00797035">
        <w:t>Ciudad</w:t>
      </w:r>
      <w:proofErr w:type="spellEnd"/>
      <w:r w:rsidR="00797035">
        <w:t xml:space="preserve"> Rodrigo </w:t>
      </w:r>
    </w:p>
    <w:p w14:paraId="7ADC3CBC" w14:textId="480EFD26" w:rsidR="00301CAD" w:rsidRDefault="00DB6B5E" w:rsidP="00F46A7F">
      <w:pPr>
        <w:pStyle w:val="02Flietextbold"/>
        <w:numPr>
          <w:ilvl w:val="0"/>
          <w:numId w:val="37"/>
        </w:numPr>
      </w:pPr>
      <w:r>
        <w:t xml:space="preserve">O icónico Classe G </w:t>
      </w:r>
      <w:r w:rsidR="003B23CD">
        <w:t>cumpre</w:t>
      </w:r>
      <w:r>
        <w:t xml:space="preserve"> 45 anos</w:t>
      </w:r>
      <w:r w:rsidR="00E27264">
        <w:t xml:space="preserve"> e a Mercedes-Benz </w:t>
      </w:r>
      <w:r w:rsidR="00F27BFA">
        <w:t>Ibéria</w:t>
      </w:r>
      <w:r w:rsidR="00E27264">
        <w:t xml:space="preserve"> vai celebrá-lo </w:t>
      </w:r>
      <w:r w:rsidR="008F2700">
        <w:t>n</w:t>
      </w:r>
      <w:r w:rsidR="00E27264">
        <w:t>um evento</w:t>
      </w:r>
      <w:r w:rsidR="00B576D9">
        <w:t xml:space="preserve"> único e</w:t>
      </w:r>
      <w:r w:rsidR="00E27264">
        <w:t xml:space="preserve"> </w:t>
      </w:r>
      <w:r w:rsidR="004D17BC">
        <w:t>exclusivo</w:t>
      </w:r>
      <w:r w:rsidR="00301CAD">
        <w:t xml:space="preserve"> em </w:t>
      </w:r>
      <w:proofErr w:type="spellStart"/>
      <w:r w:rsidR="00301CAD">
        <w:t>Ciudad</w:t>
      </w:r>
      <w:proofErr w:type="spellEnd"/>
      <w:r w:rsidR="00301CAD">
        <w:t xml:space="preserve"> Rodrigo, Espanha</w:t>
      </w:r>
    </w:p>
    <w:p w14:paraId="64E9A9C0" w14:textId="1FC76783" w:rsidR="003B23CD" w:rsidRDefault="00D90773" w:rsidP="00F46A7F">
      <w:pPr>
        <w:pStyle w:val="02Flietextbold"/>
        <w:numPr>
          <w:ilvl w:val="0"/>
          <w:numId w:val="37"/>
        </w:numPr>
      </w:pPr>
      <w:r>
        <w:t xml:space="preserve">Nos dias 16 e 17 de novembro, </w:t>
      </w:r>
      <w:r w:rsidR="00337B80">
        <w:t xml:space="preserve">45 </w:t>
      </w:r>
      <w:r w:rsidR="00301CAD">
        <w:t>proprietários de Classe G</w:t>
      </w:r>
      <w:r w:rsidR="00EA691E">
        <w:t>,</w:t>
      </w:r>
      <w:r w:rsidR="004D17BC">
        <w:t xml:space="preserve"> portugueses e espanhóis</w:t>
      </w:r>
      <w:r w:rsidR="00EA691E">
        <w:t>,</w:t>
      </w:r>
      <w:r w:rsidR="00E27264">
        <w:t xml:space="preserve"> </w:t>
      </w:r>
      <w:r w:rsidR="00301CAD">
        <w:t xml:space="preserve">vão </w:t>
      </w:r>
      <w:r w:rsidR="00237B24">
        <w:t xml:space="preserve">poder disfrutar de várias atividades </w:t>
      </w:r>
      <w:r w:rsidR="00EA691E">
        <w:t xml:space="preserve">em toda a cidade </w:t>
      </w:r>
    </w:p>
    <w:p w14:paraId="76BF2129" w14:textId="32E29313" w:rsidR="00AC777C" w:rsidRPr="00D07231" w:rsidRDefault="00E27264" w:rsidP="00AC777C">
      <w:pPr>
        <w:pStyle w:val="ListParagraph"/>
        <w:numPr>
          <w:ilvl w:val="0"/>
          <w:numId w:val="37"/>
        </w:numPr>
        <w:rPr>
          <w:rFonts w:ascii="MB Corpo S Text Office" w:hAnsi="MB Corpo S Text Office"/>
          <w:szCs w:val="21"/>
        </w:rPr>
      </w:pPr>
      <w:r>
        <w:rPr>
          <w:rFonts w:ascii="MB Corpo S Text Office" w:hAnsi="MB Corpo S Text Office"/>
        </w:rPr>
        <w:t xml:space="preserve">O novo Classe G 580 com tecnologia EQ </w:t>
      </w:r>
      <w:r w:rsidR="00A82B13">
        <w:rPr>
          <w:rFonts w:ascii="MB Corpo S Text Office" w:hAnsi="MB Corpo S Text Office"/>
        </w:rPr>
        <w:t>promete</w:t>
      </w:r>
      <w:r w:rsidR="00A16613">
        <w:rPr>
          <w:rFonts w:ascii="MB Corpo S Text Office" w:hAnsi="MB Corpo S Text Office"/>
        </w:rPr>
        <w:t xml:space="preserve"> ser a estrela </w:t>
      </w:r>
      <w:r w:rsidR="00F46A7F">
        <w:rPr>
          <w:rFonts w:ascii="MB Corpo S Text Office" w:hAnsi="MB Corpo S Text Office"/>
        </w:rPr>
        <w:t>do event</w:t>
      </w:r>
      <w:r w:rsidR="00B14875">
        <w:rPr>
          <w:rFonts w:ascii="MB Corpo S Text Office" w:hAnsi="MB Corpo S Text Office"/>
        </w:rPr>
        <w:t>o</w:t>
      </w:r>
      <w:r w:rsidR="00D90773">
        <w:rPr>
          <w:rFonts w:ascii="MB Corpo S Text Office" w:hAnsi="MB Corpo S Text Office"/>
        </w:rPr>
        <w:t xml:space="preserve"> </w:t>
      </w:r>
    </w:p>
    <w:p w14:paraId="05D09540" w14:textId="3593D8C3" w:rsidR="009331A4" w:rsidRPr="00C7165D" w:rsidRDefault="009331A4" w:rsidP="00D90773">
      <w:pPr>
        <w:ind w:left="360"/>
      </w:pPr>
    </w:p>
    <w:p w14:paraId="0982D032" w14:textId="697A90EF" w:rsidR="00286F5F" w:rsidRDefault="00387829" w:rsidP="00286F5F">
      <w:pPr>
        <w:pStyle w:val="01Flietext"/>
      </w:pPr>
      <w:r>
        <w:t>Dias 16 e 17 de novembro,</w:t>
      </w:r>
      <w:r w:rsidR="00781F3D">
        <w:t xml:space="preserve"> um evento </w:t>
      </w:r>
      <w:r w:rsidR="00632322">
        <w:t xml:space="preserve">único </w:t>
      </w:r>
      <w:r w:rsidR="007F1782">
        <w:t xml:space="preserve">e exclusivo </w:t>
      </w:r>
      <w:r w:rsidR="00CC4781">
        <w:t>chega a</w:t>
      </w:r>
      <w:r w:rsidR="00186241">
        <w:t xml:space="preserve"> </w:t>
      </w:r>
      <w:proofErr w:type="spellStart"/>
      <w:r w:rsidR="00855EEF">
        <w:t>Ciudad</w:t>
      </w:r>
      <w:proofErr w:type="spellEnd"/>
      <w:r w:rsidR="00855EEF">
        <w:t xml:space="preserve"> Rodrigo</w:t>
      </w:r>
      <w:r w:rsidR="00A27355">
        <w:t xml:space="preserve"> para </w:t>
      </w:r>
      <w:r w:rsidR="00781F3D">
        <w:t xml:space="preserve">celebrar os 45 anos </w:t>
      </w:r>
      <w:r w:rsidR="00A27355">
        <w:t>do Classe G, o</w:t>
      </w:r>
      <w:r w:rsidR="00781F3D">
        <w:t xml:space="preserve"> ícone todo-o-terreno</w:t>
      </w:r>
      <w:r w:rsidR="00DA37A3">
        <w:t xml:space="preserve"> </w:t>
      </w:r>
      <w:r w:rsidR="000E3FA3">
        <w:t>da Mercedes-Benz</w:t>
      </w:r>
      <w:r w:rsidR="00286F5F">
        <w:t xml:space="preserve"> que surge agora numa versão 100% elétrica: o novo Classe G 580 com tecnologia EQ</w:t>
      </w:r>
      <w:r w:rsidR="001119A1">
        <w:t>.</w:t>
      </w:r>
    </w:p>
    <w:p w14:paraId="4164120E" w14:textId="7A79B8DF" w:rsidR="00CA17C5" w:rsidRPr="003266CD" w:rsidRDefault="00CA17C5" w:rsidP="00CA17C5">
      <w:pPr>
        <w:pStyle w:val="01Flietext"/>
      </w:pPr>
    </w:p>
    <w:p w14:paraId="2699DACC" w14:textId="227DEFF7" w:rsidR="00A7764C" w:rsidRDefault="001119A1" w:rsidP="00781F3D">
      <w:pPr>
        <w:pStyle w:val="01Flietext"/>
      </w:pPr>
      <w:proofErr w:type="spellStart"/>
      <w:r>
        <w:t>Ciudad</w:t>
      </w:r>
      <w:proofErr w:type="spellEnd"/>
      <w:r>
        <w:t xml:space="preserve"> Rodrigo, cidade</w:t>
      </w:r>
      <w:r w:rsidR="00945D44">
        <w:t xml:space="preserve"> e fortaleza</w:t>
      </w:r>
      <w:r>
        <w:t xml:space="preserve"> histórica</w:t>
      </w:r>
      <w:r w:rsidR="00241B25">
        <w:t xml:space="preserve"> localizada</w:t>
      </w:r>
      <w:r w:rsidR="00832F13">
        <w:t xml:space="preserve"> </w:t>
      </w:r>
      <w:r w:rsidR="00241B25">
        <w:t xml:space="preserve">na província de Salamanca, a apenas </w:t>
      </w:r>
      <w:r w:rsidR="00F13188">
        <w:t>3</w:t>
      </w:r>
      <w:r w:rsidR="00241B25">
        <w:t xml:space="preserve">0 </w:t>
      </w:r>
      <w:r w:rsidR="00832F13">
        <w:t>quilómetros</w:t>
      </w:r>
      <w:r w:rsidR="00241B25">
        <w:t xml:space="preserve"> de Portugal, </w:t>
      </w:r>
      <w:r w:rsidR="00CD1E8D">
        <w:t xml:space="preserve">desempenhou um papel crucial </w:t>
      </w:r>
      <w:r w:rsidR="00CB6842">
        <w:t>na história d</w:t>
      </w:r>
      <w:r w:rsidR="004816EF">
        <w:t xml:space="preserve">o nosso país </w:t>
      </w:r>
      <w:r w:rsidR="00CB6842">
        <w:t xml:space="preserve">e </w:t>
      </w:r>
      <w:r w:rsidR="00832F13">
        <w:t>será o palco</w:t>
      </w:r>
      <w:r w:rsidR="00B35931">
        <w:t xml:space="preserve"> </w:t>
      </w:r>
      <w:r w:rsidR="00832F13">
        <w:t xml:space="preserve">deste </w:t>
      </w:r>
      <w:r w:rsidR="00B35931">
        <w:t xml:space="preserve">evento </w:t>
      </w:r>
      <w:r w:rsidR="00832F13">
        <w:t xml:space="preserve">exclusivamente </w:t>
      </w:r>
      <w:r w:rsidR="00B35931">
        <w:t>reservado a 45 proprietários do Classe G</w:t>
      </w:r>
      <w:r w:rsidR="00A74ABF">
        <w:t xml:space="preserve">, </w:t>
      </w:r>
      <w:r w:rsidR="00111E4E">
        <w:t xml:space="preserve">portugueses e espanhóis, </w:t>
      </w:r>
      <w:r w:rsidR="00A74ABF">
        <w:t xml:space="preserve">que entre outras atividades vão poder </w:t>
      </w:r>
      <w:r w:rsidR="007330FF">
        <w:t>testar</w:t>
      </w:r>
      <w:r w:rsidR="009C4578">
        <w:t>,</w:t>
      </w:r>
      <w:r w:rsidR="00A74ABF">
        <w:t xml:space="preserve"> </w:t>
      </w:r>
      <w:proofErr w:type="spellStart"/>
      <w:r w:rsidR="00A74ABF">
        <w:t>on-road</w:t>
      </w:r>
      <w:proofErr w:type="spellEnd"/>
      <w:r w:rsidR="00A74ABF">
        <w:t xml:space="preserve"> e off-road</w:t>
      </w:r>
      <w:r w:rsidR="009C4578">
        <w:t xml:space="preserve">, </w:t>
      </w:r>
      <w:r w:rsidR="007330FF">
        <w:t>as capacidades d</w:t>
      </w:r>
      <w:r w:rsidR="00D50719">
        <w:t>este icónico automóvel</w:t>
      </w:r>
      <w:r w:rsidR="008E3CF3">
        <w:t xml:space="preserve"> e </w:t>
      </w:r>
      <w:r w:rsidR="002C7BBC">
        <w:t xml:space="preserve">ainda </w:t>
      </w:r>
      <w:r w:rsidR="00F90F5B">
        <w:t>fazer uma viagem pela</w:t>
      </w:r>
      <w:r w:rsidR="002C7BBC">
        <w:t xml:space="preserve"> sua</w:t>
      </w:r>
      <w:r w:rsidR="00F90F5B">
        <w:t xml:space="preserve"> história</w:t>
      </w:r>
      <w:r w:rsidR="001241C0">
        <w:t xml:space="preserve">, através da exposição de Classe G espalhada pela cidade. </w:t>
      </w:r>
    </w:p>
    <w:p w14:paraId="72DFCFC1" w14:textId="77777777" w:rsidR="00A7764C" w:rsidRDefault="00A7764C" w:rsidP="00781F3D">
      <w:pPr>
        <w:pStyle w:val="01Flietext"/>
      </w:pPr>
    </w:p>
    <w:p w14:paraId="34D53CC3" w14:textId="435F1001" w:rsidR="00914F32" w:rsidRDefault="000F04EB" w:rsidP="00914F32">
      <w:pPr>
        <w:pStyle w:val="01Flietext"/>
      </w:pPr>
      <w:r>
        <w:t>A</w:t>
      </w:r>
      <w:r w:rsidR="00322978">
        <w:t xml:space="preserve"> grande estrela </w:t>
      </w:r>
      <w:r w:rsidR="00C7157E">
        <w:t>do</w:t>
      </w:r>
      <w:r w:rsidR="00322978">
        <w:t xml:space="preserve"> evento será</w:t>
      </w:r>
      <w:r w:rsidR="00A7764C">
        <w:t xml:space="preserve"> </w:t>
      </w:r>
      <w:r w:rsidR="009C4578">
        <w:t>o novo Classe G elétrico</w:t>
      </w:r>
      <w:r w:rsidR="00A12C58">
        <w:t xml:space="preserve"> que </w:t>
      </w:r>
      <w:r w:rsidR="002420A0">
        <w:t xml:space="preserve">estará disponível para </w:t>
      </w:r>
      <w:proofErr w:type="spellStart"/>
      <w:r w:rsidR="002420A0">
        <w:t>test</w:t>
      </w:r>
      <w:proofErr w:type="spellEnd"/>
      <w:r w:rsidR="002420A0">
        <w:t xml:space="preserve">-drive e </w:t>
      </w:r>
      <w:r w:rsidR="008242B2">
        <w:t xml:space="preserve">promete surpreender os apaixonados </w:t>
      </w:r>
      <w:r w:rsidR="00083541">
        <w:t>do</w:t>
      </w:r>
      <w:r w:rsidR="00A12C58">
        <w:t xml:space="preserve"> todo-o-terreno e </w:t>
      </w:r>
      <w:r w:rsidR="00083541">
        <w:t>d</w:t>
      </w:r>
      <w:r w:rsidR="00A12C58">
        <w:t xml:space="preserve">a eletrificação. </w:t>
      </w:r>
      <w:r w:rsidR="009A0B0E" w:rsidRPr="0021494E">
        <w:t>Com o novo Mercedes-Benz G 580 com tecnologia EQ (consumo de energia em ciclo combinado: 30.3-27.7 kWh/100 km | emissões de CO₂ em ciclo combinado: 0 g/km | classe de emissões de CO₂: A)</w:t>
      </w:r>
      <w:bookmarkStart w:id="0" w:name="_Ref163630914"/>
      <w:r w:rsidR="009A0B0E" w:rsidRPr="0021494E">
        <w:rPr>
          <w:rStyle w:val="FootnoteReference"/>
        </w:rPr>
        <w:footnoteReference w:id="1"/>
      </w:r>
      <w:bookmarkEnd w:id="0"/>
      <w:r w:rsidR="009A0B0E" w:rsidRPr="0021494E">
        <w:t xml:space="preserve">, a </w:t>
      </w:r>
      <w:r w:rsidR="009A0B0E">
        <w:t>Mercedes-Benz</w:t>
      </w:r>
      <w:r w:rsidR="009A0B0E" w:rsidRPr="0021494E">
        <w:t xml:space="preserve"> apresenta a primeira variante totalmente elétrica do seu ícone do todo-o-terreno. Simboliza a fusão da tradição e do progresso como nenhum outro. O novo Classe G elétrico mantém-se fiel ao carácter do modelo, conservando a sua silhueta angular, incluindo todos os elementos icónicos. Tal como as variantes com motor convencional, a sua carroçaria é construída sobre </w:t>
      </w:r>
      <w:r w:rsidR="009A0B0E">
        <w:t>um chassis de longarinas</w:t>
      </w:r>
      <w:r w:rsidR="009A0B0E" w:rsidRPr="0021494E">
        <w:t xml:space="preserve">. A equipa de desenvolvimento modificou e reforçou esta estrutura para integrar a cadeia cinemática elétrica. Também foi mantida a combinação da </w:t>
      </w:r>
      <w:r w:rsidR="009A0B0E" w:rsidRPr="009C0CE6">
        <w:rPr>
          <w:sz w:val="20"/>
          <w:szCs w:val="18"/>
        </w:rPr>
        <w:t xml:space="preserve">suspensão dianteira com triângulos duplos sobrepostos </w:t>
      </w:r>
      <w:r w:rsidR="009A0B0E" w:rsidRPr="009C0CE6">
        <w:t>e</w:t>
      </w:r>
      <w:r w:rsidR="009A0B0E" w:rsidRPr="0021494E">
        <w:t xml:space="preserve"> o eixo traseiro rígido recentemente desenvolvido. A bateria de iões de lítio de alta tensão integrada n</w:t>
      </w:r>
      <w:r w:rsidR="009A0B0E">
        <w:t>o</w:t>
      </w:r>
      <w:r w:rsidR="009A0B0E" w:rsidRPr="0021494E">
        <w:t xml:space="preserve"> chassis assegura um centro de gravidade baixo. Com a sua capacidade útil de 116 kWh, fornece energia suficiente para uma autonomia de até 4</w:t>
      </w:r>
      <w:r w:rsidR="009A0B0E">
        <w:t>6</w:t>
      </w:r>
      <w:r w:rsidR="00C70F83">
        <w:t>6</w:t>
      </w:r>
      <w:r w:rsidR="009A0B0E">
        <w:t xml:space="preserve"> km</w:t>
      </w:r>
      <w:r w:rsidR="009A0B0E" w:rsidRPr="0021494E">
        <w:t xml:space="preserve"> de acordo com o WLTP.</w:t>
      </w:r>
      <w:r w:rsidR="00A31F20" w:rsidRPr="00A31F20">
        <w:rPr>
          <w:vertAlign w:val="superscript"/>
        </w:rPr>
        <w:t>1</w:t>
      </w:r>
      <w:r w:rsidR="009A0B0E" w:rsidRPr="00A31F20">
        <w:rPr>
          <w:rStyle w:val="FootnoteReference"/>
        </w:rPr>
        <w:t xml:space="preserve"> </w:t>
      </w:r>
    </w:p>
    <w:p w14:paraId="60F28F4F" w14:textId="0A4977B6" w:rsidR="00D14951" w:rsidRDefault="00914F32" w:rsidP="00914F32">
      <w:pPr>
        <w:pStyle w:val="01Flietext"/>
      </w:pPr>
      <w:r>
        <w:lastRenderedPageBreak/>
        <w:t>Um dos pontos fortes</w:t>
      </w:r>
      <w:r w:rsidRPr="00D90773">
        <w:t xml:space="preserve"> deste fim-de-semana será a concentração d</w:t>
      </w:r>
      <w:r>
        <w:t>os</w:t>
      </w:r>
      <w:r w:rsidRPr="00D90773">
        <w:t xml:space="preserve"> 45 proprietários d</w:t>
      </w:r>
      <w:r>
        <w:t>e</w:t>
      </w:r>
      <w:r w:rsidRPr="00D90773">
        <w:t xml:space="preserve"> Classe G na </w:t>
      </w:r>
      <w:proofErr w:type="spellStart"/>
      <w:r w:rsidRPr="00D90773">
        <w:t>Plaza</w:t>
      </w:r>
      <w:proofErr w:type="spellEnd"/>
      <w:r w:rsidRPr="00D90773">
        <w:t xml:space="preserve"> Mayor de </w:t>
      </w:r>
      <w:proofErr w:type="spellStart"/>
      <w:r w:rsidRPr="00D90773">
        <w:t>Ciudad</w:t>
      </w:r>
      <w:proofErr w:type="spellEnd"/>
      <w:r w:rsidRPr="00D90773">
        <w:t xml:space="preserve"> Rodrigo, no sábado à tarde</w:t>
      </w:r>
      <w:r>
        <w:t>. A primeira concentração ibérica de proprietários de Classe G promete maravilhar os f</w:t>
      </w:r>
      <w:r w:rsidR="00C06DEF">
        <w:t>ã</w:t>
      </w:r>
      <w:r>
        <w:t xml:space="preserve">s da Marca, convidando todos os visitantes e habitantes da cidade a registar este momento. </w:t>
      </w:r>
    </w:p>
    <w:p w14:paraId="16466468" w14:textId="77777777" w:rsidR="00A95618" w:rsidRDefault="00A95618" w:rsidP="00914F32">
      <w:pPr>
        <w:pStyle w:val="01Flietext"/>
      </w:pPr>
    </w:p>
    <w:p w14:paraId="37462A6B" w14:textId="1B53759F" w:rsidR="00A95618" w:rsidRDefault="00A95618" w:rsidP="00914F32">
      <w:pPr>
        <w:pStyle w:val="01Flietext"/>
      </w:pPr>
      <w:r w:rsidRPr="00A95618">
        <w:t xml:space="preserve">O evento contará com a presença de </w:t>
      </w:r>
      <w:proofErr w:type="spellStart"/>
      <w:r w:rsidRPr="00A95618">
        <w:t>Reiner</w:t>
      </w:r>
      <w:proofErr w:type="spellEnd"/>
      <w:r w:rsidRPr="00A95618">
        <w:t xml:space="preserve"> </w:t>
      </w:r>
      <w:proofErr w:type="spellStart"/>
      <w:r w:rsidRPr="00A95618">
        <w:t>Hoeps</w:t>
      </w:r>
      <w:proofErr w:type="spellEnd"/>
      <w:r w:rsidRPr="00A95618">
        <w:t xml:space="preserve">, Presidente da Mercedes-Benz </w:t>
      </w:r>
      <w:r w:rsidR="00F27BFA" w:rsidRPr="00A95618">
        <w:t>Ibéria</w:t>
      </w:r>
      <w:r w:rsidRPr="00A95618">
        <w:t xml:space="preserve">, Holger Marquardt, CEO da Mercedes-Benz Portugal e Sua Excelência o Sr. Marcos Iglesias, Presidente da Câmara Municipal de </w:t>
      </w:r>
      <w:proofErr w:type="spellStart"/>
      <w:r w:rsidRPr="00A95618">
        <w:t>Ciudad</w:t>
      </w:r>
      <w:proofErr w:type="spellEnd"/>
      <w:r w:rsidRPr="00A95618">
        <w:t xml:space="preserve"> Rodrigo.</w:t>
      </w:r>
    </w:p>
    <w:p w14:paraId="02D3D910" w14:textId="77777777" w:rsidR="00D14951" w:rsidRDefault="00D14951" w:rsidP="00914F32">
      <w:pPr>
        <w:pStyle w:val="01Flietext"/>
      </w:pPr>
    </w:p>
    <w:p w14:paraId="0DECD1B2" w14:textId="4000ED0C" w:rsidR="00914F32" w:rsidRDefault="00D14951" w:rsidP="00914F32">
      <w:pPr>
        <w:pStyle w:val="01Flietext"/>
      </w:pPr>
      <w:r>
        <w:t>D</w:t>
      </w:r>
      <w:r w:rsidR="00914F32">
        <w:t xml:space="preserve">ias 16 e 17 de novembro venha até </w:t>
      </w:r>
      <w:proofErr w:type="spellStart"/>
      <w:r w:rsidR="00914F32">
        <w:t>Ciudad</w:t>
      </w:r>
      <w:proofErr w:type="spellEnd"/>
      <w:r w:rsidR="00914F32">
        <w:t xml:space="preserve"> Rodrigo</w:t>
      </w:r>
      <w:r w:rsidR="00774DEF">
        <w:t xml:space="preserve">, </w:t>
      </w:r>
      <w:r w:rsidR="00914F32">
        <w:t>deixe-se surpreender pela família Classe G</w:t>
      </w:r>
      <w:r w:rsidR="00774DEF">
        <w:t xml:space="preserve"> e celebre os 45 anos deste ícone</w:t>
      </w:r>
      <w:r>
        <w:t xml:space="preserve"> todo-o-terreno.</w:t>
      </w:r>
    </w:p>
    <w:p w14:paraId="7641C6D9" w14:textId="513551EF" w:rsidR="00914F32" w:rsidRDefault="00914F32" w:rsidP="00914F32">
      <w:pPr>
        <w:pStyle w:val="01Flietext"/>
      </w:pPr>
    </w:p>
    <w:p w14:paraId="67939351" w14:textId="54766253" w:rsidR="00E66934" w:rsidRDefault="00E66934" w:rsidP="009A0B0E">
      <w:pPr>
        <w:pStyle w:val="01Flietext"/>
      </w:pPr>
    </w:p>
    <w:sectPr w:rsidR="00E66934" w:rsidSect="00D06ACA"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5723D" w14:textId="77777777" w:rsidR="00254795" w:rsidRPr="00E675DA" w:rsidRDefault="00254795" w:rsidP="00764B8C">
      <w:pPr>
        <w:spacing w:line="240" w:lineRule="auto"/>
      </w:pPr>
      <w:r w:rsidRPr="00E675DA">
        <w:separator/>
      </w:r>
    </w:p>
  </w:endnote>
  <w:endnote w:type="continuationSeparator" w:id="0">
    <w:p w14:paraId="0D99268D" w14:textId="77777777" w:rsidR="00254795" w:rsidRPr="00E675DA" w:rsidRDefault="00254795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Daimler CS Demi"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0708FB" id="Ellipse 8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1AC2639" id="Ellipse 7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701248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701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96128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D271CB2" id="Oval 30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5ZlQ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95D5AB5" id="Oval 29" o:spid="_x0000_s1026" style="position:absolute;margin-left:-53.8pt;margin-top:594.8pt;width:1.15pt;height: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DZeynwlgIAAJo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26AB9" w14:textId="77777777" w:rsidR="00254795" w:rsidRPr="00E675DA" w:rsidRDefault="00254795" w:rsidP="00764B8C">
      <w:pPr>
        <w:spacing w:line="240" w:lineRule="auto"/>
      </w:pPr>
      <w:r w:rsidRPr="00E675DA">
        <w:separator/>
      </w:r>
    </w:p>
  </w:footnote>
  <w:footnote w:type="continuationSeparator" w:id="0">
    <w:p w14:paraId="33A60C48" w14:textId="77777777" w:rsidR="00254795" w:rsidRPr="00E675DA" w:rsidRDefault="00254795" w:rsidP="00764B8C">
      <w:pPr>
        <w:spacing w:line="240" w:lineRule="auto"/>
      </w:pPr>
      <w:r w:rsidRPr="00E675DA">
        <w:continuationSeparator/>
      </w:r>
    </w:p>
  </w:footnote>
  <w:footnote w:id="1">
    <w:p w14:paraId="6232509E" w14:textId="77777777" w:rsidR="009A0B0E" w:rsidRPr="009C5325" w:rsidRDefault="009A0B0E" w:rsidP="009A0B0E">
      <w:pPr>
        <w:pStyle w:val="FootnoteText"/>
        <w:rPr>
          <w:sz w:val="15"/>
          <w:szCs w:val="15"/>
        </w:rPr>
      </w:pPr>
      <w:r w:rsidRPr="009C5325">
        <w:rPr>
          <w:rFonts w:ascii="MB Corpo S Text Office Light" w:hAnsi="MB Corpo S Text Office Light"/>
          <w:sz w:val="17"/>
          <w:szCs w:val="17"/>
          <w:vertAlign w:val="superscript"/>
        </w:rPr>
        <w:footnoteRef/>
      </w:r>
      <w:r w:rsidRPr="009C5325">
        <w:rPr>
          <w:rFonts w:ascii="MB Corpo S Text Office Light" w:hAnsi="MB Corpo S Text Office Light"/>
          <w:sz w:val="17"/>
          <w:szCs w:val="17"/>
          <w:vertAlign w:val="superscript"/>
        </w:rPr>
        <w:t xml:space="preserve"> </w:t>
      </w:r>
      <w:r w:rsidRPr="009C5325">
        <w:rPr>
          <w:rFonts w:ascii="MB Corpo S Text Office Light" w:hAnsi="MB Corpo S Text Office Light"/>
          <w:sz w:val="15"/>
          <w:szCs w:val="15"/>
        </w:rPr>
        <w:t>Os valores indicados foram determinados de acordo com o método de medição WLTP (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Worldwide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harmonised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Light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vehicles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Test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 xml:space="preserve"> </w:t>
      </w:r>
      <w:proofErr w:type="spellStart"/>
      <w:r w:rsidRPr="009C5325">
        <w:rPr>
          <w:rFonts w:ascii="MB Corpo S Text Office Light" w:hAnsi="MB Corpo S Text Office Light"/>
          <w:sz w:val="15"/>
          <w:szCs w:val="15"/>
        </w:rPr>
        <w:t>Procedure</w:t>
      </w:r>
      <w:proofErr w:type="spellEnd"/>
      <w:r w:rsidRPr="009C5325">
        <w:rPr>
          <w:rFonts w:ascii="MB Corpo S Text Office Light" w:hAnsi="MB Corpo S Text Office Light"/>
          <w:sz w:val="15"/>
          <w:szCs w:val="15"/>
        </w:rPr>
        <w:t>). A autonomia indicada refere-se aos mercados da União Europeia. O consumo de energia e as emissões de CO2 de um veículo dependem não só da utilização eficiente do combustível ou da fonte de energia pelo veículo, mas também do estilo de condução e de outros fatores não técnicos.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2" w14:textId="77777777" w:rsidR="00ED0B7F" w:rsidRPr="00BE7AC7" w:rsidRDefault="00AF6BD2" w:rsidP="00ED0B7F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0" locked="0" layoutInCell="0" allowOverlap="1" wp14:anchorId="05D0955C" wp14:editId="05D0955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05D0955E" wp14:editId="05D0955F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1DE7E3F" id="Ellipse 9" o:spid="_x0000_s1026" style="position:absolute;margin-left:-53.75pt;margin-top:297.2pt;width:1.1pt;height:1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 w:rsidR="00ED0B7F">
      <w:rPr>
        <w:noProof/>
        <w:lang w:bidi="ar-SA"/>
      </w:rPr>
      <w:drawing>
        <wp:anchor distT="0" distB="0" distL="114300" distR="114300" simplePos="0" relativeHeight="251703296" behindDoc="1" locked="0" layoutInCell="1" allowOverlap="1" wp14:anchorId="05D09560" wp14:editId="05D09561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3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D09553" w14:textId="77777777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705344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97152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F9FBBC5" id="Oval 32" o:spid="_x0000_s1026" style="position:absolute;margin-left:-53.75pt;margin-top:297.2pt;width:1.1pt;height: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M3KWUlgIAAJo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31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32"/>
  </w:num>
  <w:num w:numId="12" w16cid:durableId="503475534">
    <w:abstractNumId w:val="10"/>
  </w:num>
  <w:num w:numId="13" w16cid:durableId="827093364">
    <w:abstractNumId w:val="33"/>
  </w:num>
  <w:num w:numId="14" w16cid:durableId="945311132">
    <w:abstractNumId w:val="35"/>
  </w:num>
  <w:num w:numId="15" w16cid:durableId="1653287464">
    <w:abstractNumId w:val="16"/>
  </w:num>
  <w:num w:numId="16" w16cid:durableId="12846016">
    <w:abstractNumId w:val="29"/>
  </w:num>
  <w:num w:numId="17" w16cid:durableId="1163355625">
    <w:abstractNumId w:val="27"/>
  </w:num>
  <w:num w:numId="18" w16cid:durableId="86465335">
    <w:abstractNumId w:val="12"/>
  </w:num>
  <w:num w:numId="19" w16cid:durableId="320893928">
    <w:abstractNumId w:val="30"/>
  </w:num>
  <w:num w:numId="20" w16cid:durableId="1838841430">
    <w:abstractNumId w:val="13"/>
  </w:num>
  <w:num w:numId="21" w16cid:durableId="1879396125">
    <w:abstractNumId w:val="17"/>
  </w:num>
  <w:num w:numId="22" w16cid:durableId="668213912">
    <w:abstractNumId w:val="21"/>
  </w:num>
  <w:num w:numId="23" w16cid:durableId="804931407">
    <w:abstractNumId w:val="23"/>
  </w:num>
  <w:num w:numId="24" w16cid:durableId="568462142">
    <w:abstractNumId w:val="34"/>
  </w:num>
  <w:num w:numId="25" w16cid:durableId="1304967746">
    <w:abstractNumId w:val="36"/>
  </w:num>
  <w:num w:numId="26" w16cid:durableId="908003111">
    <w:abstractNumId w:val="14"/>
  </w:num>
  <w:num w:numId="27" w16cid:durableId="2139686501">
    <w:abstractNumId w:val="15"/>
  </w:num>
  <w:num w:numId="28" w16cid:durableId="370150500">
    <w:abstractNumId w:val="28"/>
  </w:num>
  <w:num w:numId="29" w16cid:durableId="1685980006">
    <w:abstractNumId w:val="11"/>
  </w:num>
  <w:num w:numId="30" w16cid:durableId="1529490436">
    <w:abstractNumId w:val="25"/>
  </w:num>
  <w:num w:numId="31" w16cid:durableId="2129468338">
    <w:abstractNumId w:val="19"/>
  </w:num>
  <w:num w:numId="32" w16cid:durableId="1818376290">
    <w:abstractNumId w:val="22"/>
  </w:num>
  <w:num w:numId="33" w16cid:durableId="1524319763">
    <w:abstractNumId w:val="18"/>
  </w:num>
  <w:num w:numId="34" w16cid:durableId="840778737">
    <w:abstractNumId w:val="26"/>
  </w:num>
  <w:num w:numId="35" w16cid:durableId="999311720">
    <w:abstractNumId w:val="37"/>
  </w:num>
  <w:num w:numId="36" w16cid:durableId="608664546">
    <w:abstractNumId w:val="24"/>
  </w:num>
  <w:num w:numId="37" w16cid:durableId="541285179">
    <w:abstractNumId w:val="20"/>
  </w:num>
  <w:num w:numId="38" w16cid:durableId="78770197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proofState w:spelling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093"/>
    <w:rsid w:val="00033CCA"/>
    <w:rsid w:val="00034C8B"/>
    <w:rsid w:val="00035512"/>
    <w:rsid w:val="00035966"/>
    <w:rsid w:val="00035B95"/>
    <w:rsid w:val="00037BA9"/>
    <w:rsid w:val="00037E64"/>
    <w:rsid w:val="0004160A"/>
    <w:rsid w:val="00041EAA"/>
    <w:rsid w:val="00041EE0"/>
    <w:rsid w:val="00044E45"/>
    <w:rsid w:val="00044EA6"/>
    <w:rsid w:val="00044F7C"/>
    <w:rsid w:val="000458B9"/>
    <w:rsid w:val="00045A88"/>
    <w:rsid w:val="0004665E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53D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802DD"/>
    <w:rsid w:val="00080BE8"/>
    <w:rsid w:val="00081305"/>
    <w:rsid w:val="000817C5"/>
    <w:rsid w:val="00083320"/>
    <w:rsid w:val="00083469"/>
    <w:rsid w:val="00083541"/>
    <w:rsid w:val="000839A9"/>
    <w:rsid w:val="00083CC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B0070"/>
    <w:rsid w:val="000B0455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D0638"/>
    <w:rsid w:val="000D06D9"/>
    <w:rsid w:val="000D0BF7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1A5F"/>
    <w:rsid w:val="000E2815"/>
    <w:rsid w:val="000E2F84"/>
    <w:rsid w:val="000E30BA"/>
    <w:rsid w:val="000E368C"/>
    <w:rsid w:val="000E3A09"/>
    <w:rsid w:val="000E3F46"/>
    <w:rsid w:val="000E3FA3"/>
    <w:rsid w:val="000E42FC"/>
    <w:rsid w:val="000E47B7"/>
    <w:rsid w:val="000E6E7D"/>
    <w:rsid w:val="000F02F3"/>
    <w:rsid w:val="000F04EB"/>
    <w:rsid w:val="000F0519"/>
    <w:rsid w:val="000F0CC7"/>
    <w:rsid w:val="000F120C"/>
    <w:rsid w:val="000F12FF"/>
    <w:rsid w:val="000F1D3E"/>
    <w:rsid w:val="000F2836"/>
    <w:rsid w:val="000F2D86"/>
    <w:rsid w:val="000F2E6F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19A1"/>
    <w:rsid w:val="00111E4E"/>
    <w:rsid w:val="001166BE"/>
    <w:rsid w:val="00116BD9"/>
    <w:rsid w:val="00120A3F"/>
    <w:rsid w:val="00120ABD"/>
    <w:rsid w:val="001214B4"/>
    <w:rsid w:val="001218AB"/>
    <w:rsid w:val="00122C23"/>
    <w:rsid w:val="001241C0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47562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78F"/>
    <w:rsid w:val="0016279C"/>
    <w:rsid w:val="00163007"/>
    <w:rsid w:val="00163F5A"/>
    <w:rsid w:val="001651F8"/>
    <w:rsid w:val="00165479"/>
    <w:rsid w:val="001656C2"/>
    <w:rsid w:val="001678EE"/>
    <w:rsid w:val="00167BA7"/>
    <w:rsid w:val="00170536"/>
    <w:rsid w:val="00170566"/>
    <w:rsid w:val="00171A42"/>
    <w:rsid w:val="00173BD3"/>
    <w:rsid w:val="001747D6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6241"/>
    <w:rsid w:val="001873CB"/>
    <w:rsid w:val="00190106"/>
    <w:rsid w:val="00191841"/>
    <w:rsid w:val="00191B43"/>
    <w:rsid w:val="00192C7A"/>
    <w:rsid w:val="00193D65"/>
    <w:rsid w:val="00194283"/>
    <w:rsid w:val="00197D3D"/>
    <w:rsid w:val="001A1272"/>
    <w:rsid w:val="001A1339"/>
    <w:rsid w:val="001A1D7D"/>
    <w:rsid w:val="001A1F9C"/>
    <w:rsid w:val="001A2A88"/>
    <w:rsid w:val="001A2BED"/>
    <w:rsid w:val="001A3D14"/>
    <w:rsid w:val="001A3EDE"/>
    <w:rsid w:val="001A4453"/>
    <w:rsid w:val="001A59E4"/>
    <w:rsid w:val="001A6FC7"/>
    <w:rsid w:val="001A79A5"/>
    <w:rsid w:val="001B3F3E"/>
    <w:rsid w:val="001B4698"/>
    <w:rsid w:val="001B4BAC"/>
    <w:rsid w:val="001B6A24"/>
    <w:rsid w:val="001C08B3"/>
    <w:rsid w:val="001C186A"/>
    <w:rsid w:val="001C2FB5"/>
    <w:rsid w:val="001C39E9"/>
    <w:rsid w:val="001C4908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2C73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39D7"/>
    <w:rsid w:val="00215629"/>
    <w:rsid w:val="00216079"/>
    <w:rsid w:val="002174B9"/>
    <w:rsid w:val="002204FD"/>
    <w:rsid w:val="0022182A"/>
    <w:rsid w:val="00223BBF"/>
    <w:rsid w:val="00223E2A"/>
    <w:rsid w:val="00224242"/>
    <w:rsid w:val="0022434C"/>
    <w:rsid w:val="002247E1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37B24"/>
    <w:rsid w:val="002409DE"/>
    <w:rsid w:val="00241340"/>
    <w:rsid w:val="00241B25"/>
    <w:rsid w:val="002420A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43C9"/>
    <w:rsid w:val="00254795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70BDF"/>
    <w:rsid w:val="00270D6E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6F5F"/>
    <w:rsid w:val="002874E1"/>
    <w:rsid w:val="00287771"/>
    <w:rsid w:val="0029069D"/>
    <w:rsid w:val="0029070B"/>
    <w:rsid w:val="00294B50"/>
    <w:rsid w:val="00294CD4"/>
    <w:rsid w:val="00294DF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E60"/>
    <w:rsid w:val="002A38F0"/>
    <w:rsid w:val="002A396F"/>
    <w:rsid w:val="002A3979"/>
    <w:rsid w:val="002A4728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95D"/>
    <w:rsid w:val="002B597A"/>
    <w:rsid w:val="002B5C5C"/>
    <w:rsid w:val="002B6FE5"/>
    <w:rsid w:val="002B789C"/>
    <w:rsid w:val="002C0101"/>
    <w:rsid w:val="002C14DA"/>
    <w:rsid w:val="002C1EA3"/>
    <w:rsid w:val="002C2748"/>
    <w:rsid w:val="002C4D70"/>
    <w:rsid w:val="002C51FF"/>
    <w:rsid w:val="002C5AB3"/>
    <w:rsid w:val="002C5AE8"/>
    <w:rsid w:val="002C5C33"/>
    <w:rsid w:val="002C5DF1"/>
    <w:rsid w:val="002C61CE"/>
    <w:rsid w:val="002C6AB6"/>
    <w:rsid w:val="002C6AC9"/>
    <w:rsid w:val="002C7BBC"/>
    <w:rsid w:val="002C7E76"/>
    <w:rsid w:val="002C7E9A"/>
    <w:rsid w:val="002D25D5"/>
    <w:rsid w:val="002D2A49"/>
    <w:rsid w:val="002D2C35"/>
    <w:rsid w:val="002D3D23"/>
    <w:rsid w:val="002D3D71"/>
    <w:rsid w:val="002D5F01"/>
    <w:rsid w:val="002D60BD"/>
    <w:rsid w:val="002D6704"/>
    <w:rsid w:val="002E02D9"/>
    <w:rsid w:val="002E0E3B"/>
    <w:rsid w:val="002E157D"/>
    <w:rsid w:val="002E4AD9"/>
    <w:rsid w:val="002E4E24"/>
    <w:rsid w:val="002E4F91"/>
    <w:rsid w:val="002F0557"/>
    <w:rsid w:val="002F0565"/>
    <w:rsid w:val="002F0764"/>
    <w:rsid w:val="002F259B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1CA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36C4"/>
    <w:rsid w:val="003158A6"/>
    <w:rsid w:val="00316976"/>
    <w:rsid w:val="003200AD"/>
    <w:rsid w:val="00320154"/>
    <w:rsid w:val="003205D7"/>
    <w:rsid w:val="00321B04"/>
    <w:rsid w:val="00322978"/>
    <w:rsid w:val="0032465C"/>
    <w:rsid w:val="0032580A"/>
    <w:rsid w:val="00325822"/>
    <w:rsid w:val="0032587E"/>
    <w:rsid w:val="003260CD"/>
    <w:rsid w:val="00326C74"/>
    <w:rsid w:val="00326EB9"/>
    <w:rsid w:val="00327531"/>
    <w:rsid w:val="003278AF"/>
    <w:rsid w:val="00327D8B"/>
    <w:rsid w:val="00330474"/>
    <w:rsid w:val="003309CF"/>
    <w:rsid w:val="00331EB3"/>
    <w:rsid w:val="00332062"/>
    <w:rsid w:val="0033330D"/>
    <w:rsid w:val="00334307"/>
    <w:rsid w:val="0033598E"/>
    <w:rsid w:val="00335B15"/>
    <w:rsid w:val="0033674A"/>
    <w:rsid w:val="00336823"/>
    <w:rsid w:val="00336ABC"/>
    <w:rsid w:val="00337735"/>
    <w:rsid w:val="0033780C"/>
    <w:rsid w:val="00337B80"/>
    <w:rsid w:val="003400CE"/>
    <w:rsid w:val="00340D7B"/>
    <w:rsid w:val="0034220A"/>
    <w:rsid w:val="003428F0"/>
    <w:rsid w:val="0034418E"/>
    <w:rsid w:val="003443A0"/>
    <w:rsid w:val="00345FD2"/>
    <w:rsid w:val="00346B82"/>
    <w:rsid w:val="003500FE"/>
    <w:rsid w:val="003523B3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2064"/>
    <w:rsid w:val="00382541"/>
    <w:rsid w:val="0038352F"/>
    <w:rsid w:val="0038493D"/>
    <w:rsid w:val="0038607B"/>
    <w:rsid w:val="00387348"/>
    <w:rsid w:val="00387829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3CD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09"/>
    <w:rsid w:val="003D2B56"/>
    <w:rsid w:val="003D331F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E7D39"/>
    <w:rsid w:val="003F29E3"/>
    <w:rsid w:val="003F33E4"/>
    <w:rsid w:val="003F35DF"/>
    <w:rsid w:val="003F5807"/>
    <w:rsid w:val="0040249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27975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518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16EF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4319"/>
    <w:rsid w:val="004B4913"/>
    <w:rsid w:val="004B4ABD"/>
    <w:rsid w:val="004B4F40"/>
    <w:rsid w:val="004B5280"/>
    <w:rsid w:val="004B61CA"/>
    <w:rsid w:val="004B65EA"/>
    <w:rsid w:val="004B784F"/>
    <w:rsid w:val="004B793A"/>
    <w:rsid w:val="004B7CC7"/>
    <w:rsid w:val="004B7D2F"/>
    <w:rsid w:val="004C03FA"/>
    <w:rsid w:val="004C0789"/>
    <w:rsid w:val="004C1A4D"/>
    <w:rsid w:val="004C2313"/>
    <w:rsid w:val="004C5D21"/>
    <w:rsid w:val="004C6994"/>
    <w:rsid w:val="004C7347"/>
    <w:rsid w:val="004C7406"/>
    <w:rsid w:val="004D17BC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34DB"/>
    <w:rsid w:val="004F3CF6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26C7"/>
    <w:rsid w:val="00503556"/>
    <w:rsid w:val="005044F8"/>
    <w:rsid w:val="00505627"/>
    <w:rsid w:val="00507EC9"/>
    <w:rsid w:val="005111DB"/>
    <w:rsid w:val="00512382"/>
    <w:rsid w:val="005124AE"/>
    <w:rsid w:val="00513286"/>
    <w:rsid w:val="00513F8F"/>
    <w:rsid w:val="00514EBE"/>
    <w:rsid w:val="005150E1"/>
    <w:rsid w:val="005159CF"/>
    <w:rsid w:val="005166F8"/>
    <w:rsid w:val="005176DF"/>
    <w:rsid w:val="00522DD9"/>
    <w:rsid w:val="005239DB"/>
    <w:rsid w:val="005240FF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ECF"/>
    <w:rsid w:val="00535F8B"/>
    <w:rsid w:val="005375CE"/>
    <w:rsid w:val="005400DB"/>
    <w:rsid w:val="00543AF6"/>
    <w:rsid w:val="00543CF0"/>
    <w:rsid w:val="00544710"/>
    <w:rsid w:val="0054551B"/>
    <w:rsid w:val="00546F9E"/>
    <w:rsid w:val="005474D1"/>
    <w:rsid w:val="00547B55"/>
    <w:rsid w:val="0055078C"/>
    <w:rsid w:val="005510C7"/>
    <w:rsid w:val="005531BD"/>
    <w:rsid w:val="00553CFF"/>
    <w:rsid w:val="00554532"/>
    <w:rsid w:val="00554C0B"/>
    <w:rsid w:val="005553B3"/>
    <w:rsid w:val="00555478"/>
    <w:rsid w:val="0055597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52D5"/>
    <w:rsid w:val="005860C4"/>
    <w:rsid w:val="0058615C"/>
    <w:rsid w:val="00586AA2"/>
    <w:rsid w:val="00586C67"/>
    <w:rsid w:val="005873D0"/>
    <w:rsid w:val="00590045"/>
    <w:rsid w:val="00590393"/>
    <w:rsid w:val="00592A5E"/>
    <w:rsid w:val="00592BC0"/>
    <w:rsid w:val="0059450D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CC9"/>
    <w:rsid w:val="005B542C"/>
    <w:rsid w:val="005B6FD0"/>
    <w:rsid w:val="005B71AC"/>
    <w:rsid w:val="005B7297"/>
    <w:rsid w:val="005B747D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50B"/>
    <w:rsid w:val="005F324F"/>
    <w:rsid w:val="005F3357"/>
    <w:rsid w:val="005F5413"/>
    <w:rsid w:val="005F6D0C"/>
    <w:rsid w:val="005F6D25"/>
    <w:rsid w:val="005F7D28"/>
    <w:rsid w:val="006017B7"/>
    <w:rsid w:val="00602214"/>
    <w:rsid w:val="00603004"/>
    <w:rsid w:val="00603C11"/>
    <w:rsid w:val="006048AF"/>
    <w:rsid w:val="00605BB9"/>
    <w:rsid w:val="00610876"/>
    <w:rsid w:val="00611096"/>
    <w:rsid w:val="00612E5C"/>
    <w:rsid w:val="0061332E"/>
    <w:rsid w:val="006138D1"/>
    <w:rsid w:val="0061499C"/>
    <w:rsid w:val="00614B08"/>
    <w:rsid w:val="0062248E"/>
    <w:rsid w:val="006228E3"/>
    <w:rsid w:val="00623A78"/>
    <w:rsid w:val="00625096"/>
    <w:rsid w:val="00626527"/>
    <w:rsid w:val="00630A03"/>
    <w:rsid w:val="00631647"/>
    <w:rsid w:val="00631B7C"/>
    <w:rsid w:val="00632322"/>
    <w:rsid w:val="006347E8"/>
    <w:rsid w:val="00635485"/>
    <w:rsid w:val="006377AF"/>
    <w:rsid w:val="00640CC9"/>
    <w:rsid w:val="00641F35"/>
    <w:rsid w:val="00642578"/>
    <w:rsid w:val="00643946"/>
    <w:rsid w:val="0064401C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4324"/>
    <w:rsid w:val="00665046"/>
    <w:rsid w:val="00666DDE"/>
    <w:rsid w:val="00670394"/>
    <w:rsid w:val="006720A1"/>
    <w:rsid w:val="00673920"/>
    <w:rsid w:val="00673BD1"/>
    <w:rsid w:val="006740DC"/>
    <w:rsid w:val="00674124"/>
    <w:rsid w:val="00675DCE"/>
    <w:rsid w:val="00676574"/>
    <w:rsid w:val="00676651"/>
    <w:rsid w:val="00676CE2"/>
    <w:rsid w:val="0067757F"/>
    <w:rsid w:val="00677641"/>
    <w:rsid w:val="00680098"/>
    <w:rsid w:val="00681E2E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A5E"/>
    <w:rsid w:val="006D3BCC"/>
    <w:rsid w:val="006D3E10"/>
    <w:rsid w:val="006D486E"/>
    <w:rsid w:val="006D4C01"/>
    <w:rsid w:val="006D64D4"/>
    <w:rsid w:val="006D7443"/>
    <w:rsid w:val="006D75B6"/>
    <w:rsid w:val="006D7A00"/>
    <w:rsid w:val="006E062D"/>
    <w:rsid w:val="006E1766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2558"/>
    <w:rsid w:val="006F2B81"/>
    <w:rsid w:val="006F4718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E31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F64"/>
    <w:rsid w:val="0072127E"/>
    <w:rsid w:val="00724F18"/>
    <w:rsid w:val="00726DC2"/>
    <w:rsid w:val="007330FF"/>
    <w:rsid w:val="007332E6"/>
    <w:rsid w:val="007334DE"/>
    <w:rsid w:val="0073401A"/>
    <w:rsid w:val="00734611"/>
    <w:rsid w:val="00734809"/>
    <w:rsid w:val="00735384"/>
    <w:rsid w:val="007356F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4DEF"/>
    <w:rsid w:val="0077696D"/>
    <w:rsid w:val="00776BE1"/>
    <w:rsid w:val="0078030B"/>
    <w:rsid w:val="00780E52"/>
    <w:rsid w:val="00781F3D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DBB"/>
    <w:rsid w:val="00796FC8"/>
    <w:rsid w:val="00797035"/>
    <w:rsid w:val="00797827"/>
    <w:rsid w:val="007A0102"/>
    <w:rsid w:val="007A0769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43B4"/>
    <w:rsid w:val="007C5A78"/>
    <w:rsid w:val="007C6E65"/>
    <w:rsid w:val="007D0741"/>
    <w:rsid w:val="007D110D"/>
    <w:rsid w:val="007D147D"/>
    <w:rsid w:val="007D162F"/>
    <w:rsid w:val="007D1D05"/>
    <w:rsid w:val="007D21BA"/>
    <w:rsid w:val="007D2257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782"/>
    <w:rsid w:val="007F1CDA"/>
    <w:rsid w:val="007F21FC"/>
    <w:rsid w:val="007F2DB8"/>
    <w:rsid w:val="007F3338"/>
    <w:rsid w:val="007F3C94"/>
    <w:rsid w:val="007F4AA2"/>
    <w:rsid w:val="007F63C8"/>
    <w:rsid w:val="00801240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1FAE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42B2"/>
    <w:rsid w:val="00824820"/>
    <w:rsid w:val="00825A06"/>
    <w:rsid w:val="00825CE1"/>
    <w:rsid w:val="008269DB"/>
    <w:rsid w:val="00827762"/>
    <w:rsid w:val="00830C81"/>
    <w:rsid w:val="00831579"/>
    <w:rsid w:val="00832F13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5EEF"/>
    <w:rsid w:val="0085631B"/>
    <w:rsid w:val="00860EB7"/>
    <w:rsid w:val="008645C0"/>
    <w:rsid w:val="00864625"/>
    <w:rsid w:val="00864667"/>
    <w:rsid w:val="00865100"/>
    <w:rsid w:val="00865B02"/>
    <w:rsid w:val="008661EC"/>
    <w:rsid w:val="008662BC"/>
    <w:rsid w:val="00867021"/>
    <w:rsid w:val="008674F2"/>
    <w:rsid w:val="0087042D"/>
    <w:rsid w:val="008712E2"/>
    <w:rsid w:val="00871513"/>
    <w:rsid w:val="00872398"/>
    <w:rsid w:val="00872950"/>
    <w:rsid w:val="00872D30"/>
    <w:rsid w:val="0087532A"/>
    <w:rsid w:val="00875BF4"/>
    <w:rsid w:val="00876580"/>
    <w:rsid w:val="0087665D"/>
    <w:rsid w:val="008802EC"/>
    <w:rsid w:val="008805CC"/>
    <w:rsid w:val="00881C8E"/>
    <w:rsid w:val="008820FA"/>
    <w:rsid w:val="00885069"/>
    <w:rsid w:val="008865CE"/>
    <w:rsid w:val="00886978"/>
    <w:rsid w:val="00886ACF"/>
    <w:rsid w:val="00890722"/>
    <w:rsid w:val="00892DFD"/>
    <w:rsid w:val="008948AC"/>
    <w:rsid w:val="00895493"/>
    <w:rsid w:val="00895B51"/>
    <w:rsid w:val="008A123E"/>
    <w:rsid w:val="008A1F4D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38F0"/>
    <w:rsid w:val="008E3CF3"/>
    <w:rsid w:val="008E5A96"/>
    <w:rsid w:val="008E68FA"/>
    <w:rsid w:val="008F0CD8"/>
    <w:rsid w:val="008F1437"/>
    <w:rsid w:val="008F147A"/>
    <w:rsid w:val="008F1DC6"/>
    <w:rsid w:val="008F248F"/>
    <w:rsid w:val="008F2700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2979"/>
    <w:rsid w:val="00913B59"/>
    <w:rsid w:val="00914B05"/>
    <w:rsid w:val="00914F32"/>
    <w:rsid w:val="00915B15"/>
    <w:rsid w:val="00915C9E"/>
    <w:rsid w:val="00916AB7"/>
    <w:rsid w:val="00916D1C"/>
    <w:rsid w:val="00917003"/>
    <w:rsid w:val="009170A4"/>
    <w:rsid w:val="0091755F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4DD0"/>
    <w:rsid w:val="00935533"/>
    <w:rsid w:val="0093589D"/>
    <w:rsid w:val="00935A74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5D44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57FA6"/>
    <w:rsid w:val="009616AA"/>
    <w:rsid w:val="00961AD1"/>
    <w:rsid w:val="009626CB"/>
    <w:rsid w:val="00965540"/>
    <w:rsid w:val="00966192"/>
    <w:rsid w:val="00966A58"/>
    <w:rsid w:val="009675E5"/>
    <w:rsid w:val="00967FBD"/>
    <w:rsid w:val="00970AA2"/>
    <w:rsid w:val="00971B98"/>
    <w:rsid w:val="00972DBE"/>
    <w:rsid w:val="00972E25"/>
    <w:rsid w:val="00976614"/>
    <w:rsid w:val="00976C4F"/>
    <w:rsid w:val="00980549"/>
    <w:rsid w:val="009809E5"/>
    <w:rsid w:val="009821AB"/>
    <w:rsid w:val="00982946"/>
    <w:rsid w:val="0098475E"/>
    <w:rsid w:val="00984BDE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A0B0E"/>
    <w:rsid w:val="009A0C29"/>
    <w:rsid w:val="009A0D86"/>
    <w:rsid w:val="009A1336"/>
    <w:rsid w:val="009A1902"/>
    <w:rsid w:val="009A1A64"/>
    <w:rsid w:val="009A220B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578"/>
    <w:rsid w:val="009C4CF3"/>
    <w:rsid w:val="009C4ED3"/>
    <w:rsid w:val="009C5567"/>
    <w:rsid w:val="009C6072"/>
    <w:rsid w:val="009C6C28"/>
    <w:rsid w:val="009C7D1C"/>
    <w:rsid w:val="009D1102"/>
    <w:rsid w:val="009D3C99"/>
    <w:rsid w:val="009D3EA9"/>
    <w:rsid w:val="009D5485"/>
    <w:rsid w:val="009D605B"/>
    <w:rsid w:val="009E0922"/>
    <w:rsid w:val="009E15D1"/>
    <w:rsid w:val="009E1FF7"/>
    <w:rsid w:val="009E20EB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2C58"/>
    <w:rsid w:val="00A15C9B"/>
    <w:rsid w:val="00A15E7E"/>
    <w:rsid w:val="00A15E98"/>
    <w:rsid w:val="00A16131"/>
    <w:rsid w:val="00A1614E"/>
    <w:rsid w:val="00A1623B"/>
    <w:rsid w:val="00A16613"/>
    <w:rsid w:val="00A16CBC"/>
    <w:rsid w:val="00A16E68"/>
    <w:rsid w:val="00A16FA0"/>
    <w:rsid w:val="00A170A2"/>
    <w:rsid w:val="00A17635"/>
    <w:rsid w:val="00A20248"/>
    <w:rsid w:val="00A2080F"/>
    <w:rsid w:val="00A21F68"/>
    <w:rsid w:val="00A21FF6"/>
    <w:rsid w:val="00A22018"/>
    <w:rsid w:val="00A25131"/>
    <w:rsid w:val="00A25D56"/>
    <w:rsid w:val="00A27355"/>
    <w:rsid w:val="00A27998"/>
    <w:rsid w:val="00A30995"/>
    <w:rsid w:val="00A31F20"/>
    <w:rsid w:val="00A33086"/>
    <w:rsid w:val="00A3347B"/>
    <w:rsid w:val="00A334EB"/>
    <w:rsid w:val="00A3521B"/>
    <w:rsid w:val="00A366A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BB7"/>
    <w:rsid w:val="00A72C70"/>
    <w:rsid w:val="00A736B5"/>
    <w:rsid w:val="00A73BFF"/>
    <w:rsid w:val="00A73C58"/>
    <w:rsid w:val="00A747EF"/>
    <w:rsid w:val="00A74ABF"/>
    <w:rsid w:val="00A76905"/>
    <w:rsid w:val="00A769FC"/>
    <w:rsid w:val="00A7764C"/>
    <w:rsid w:val="00A779EB"/>
    <w:rsid w:val="00A8157D"/>
    <w:rsid w:val="00A81906"/>
    <w:rsid w:val="00A82038"/>
    <w:rsid w:val="00A820E6"/>
    <w:rsid w:val="00A8251E"/>
    <w:rsid w:val="00A82A73"/>
    <w:rsid w:val="00A82B13"/>
    <w:rsid w:val="00A83498"/>
    <w:rsid w:val="00A83758"/>
    <w:rsid w:val="00A84887"/>
    <w:rsid w:val="00A86DFF"/>
    <w:rsid w:val="00A8764C"/>
    <w:rsid w:val="00A914C6"/>
    <w:rsid w:val="00A918B8"/>
    <w:rsid w:val="00A94417"/>
    <w:rsid w:val="00A94BD0"/>
    <w:rsid w:val="00A9519D"/>
    <w:rsid w:val="00A95618"/>
    <w:rsid w:val="00A969F2"/>
    <w:rsid w:val="00A97EC9"/>
    <w:rsid w:val="00AA0B3B"/>
    <w:rsid w:val="00AA23AD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E703F"/>
    <w:rsid w:val="00AF3384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027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C0F"/>
    <w:rsid w:val="00B120FB"/>
    <w:rsid w:val="00B12D28"/>
    <w:rsid w:val="00B139D0"/>
    <w:rsid w:val="00B14875"/>
    <w:rsid w:val="00B14DEF"/>
    <w:rsid w:val="00B1559D"/>
    <w:rsid w:val="00B15BF2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931"/>
    <w:rsid w:val="00B35B80"/>
    <w:rsid w:val="00B375B5"/>
    <w:rsid w:val="00B3794A"/>
    <w:rsid w:val="00B4120A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3EAD"/>
    <w:rsid w:val="00B54434"/>
    <w:rsid w:val="00B545B9"/>
    <w:rsid w:val="00B555F0"/>
    <w:rsid w:val="00B5597D"/>
    <w:rsid w:val="00B55D33"/>
    <w:rsid w:val="00B573DA"/>
    <w:rsid w:val="00B57555"/>
    <w:rsid w:val="00B576D9"/>
    <w:rsid w:val="00B57FF0"/>
    <w:rsid w:val="00B601FA"/>
    <w:rsid w:val="00B61A14"/>
    <w:rsid w:val="00B628CA"/>
    <w:rsid w:val="00B64659"/>
    <w:rsid w:val="00B6469F"/>
    <w:rsid w:val="00B64CEE"/>
    <w:rsid w:val="00B653C8"/>
    <w:rsid w:val="00B65806"/>
    <w:rsid w:val="00B65F3A"/>
    <w:rsid w:val="00B662C0"/>
    <w:rsid w:val="00B6682A"/>
    <w:rsid w:val="00B67148"/>
    <w:rsid w:val="00B67782"/>
    <w:rsid w:val="00B67E16"/>
    <w:rsid w:val="00B702EB"/>
    <w:rsid w:val="00B727D9"/>
    <w:rsid w:val="00B73007"/>
    <w:rsid w:val="00B745A9"/>
    <w:rsid w:val="00B75643"/>
    <w:rsid w:val="00B763B5"/>
    <w:rsid w:val="00B7776A"/>
    <w:rsid w:val="00B825E3"/>
    <w:rsid w:val="00B82C26"/>
    <w:rsid w:val="00B869CF"/>
    <w:rsid w:val="00B94181"/>
    <w:rsid w:val="00B963D2"/>
    <w:rsid w:val="00B96A5A"/>
    <w:rsid w:val="00BA12E6"/>
    <w:rsid w:val="00BA17F9"/>
    <w:rsid w:val="00BA310E"/>
    <w:rsid w:val="00BA365B"/>
    <w:rsid w:val="00BA4619"/>
    <w:rsid w:val="00BA51C8"/>
    <w:rsid w:val="00BA5A7C"/>
    <w:rsid w:val="00BB2270"/>
    <w:rsid w:val="00BB228C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DA8"/>
    <w:rsid w:val="00BC4124"/>
    <w:rsid w:val="00BC4438"/>
    <w:rsid w:val="00BC45D8"/>
    <w:rsid w:val="00BC5DC9"/>
    <w:rsid w:val="00BC6044"/>
    <w:rsid w:val="00BC6176"/>
    <w:rsid w:val="00BC6AF4"/>
    <w:rsid w:val="00BD00A2"/>
    <w:rsid w:val="00BD07FA"/>
    <w:rsid w:val="00BD09A7"/>
    <w:rsid w:val="00BD0DC0"/>
    <w:rsid w:val="00BD0DFD"/>
    <w:rsid w:val="00BD0FDE"/>
    <w:rsid w:val="00BD1887"/>
    <w:rsid w:val="00BD1DA9"/>
    <w:rsid w:val="00BD2AB4"/>
    <w:rsid w:val="00BD3B2E"/>
    <w:rsid w:val="00BD3EBC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F1911"/>
    <w:rsid w:val="00BF1F17"/>
    <w:rsid w:val="00BF5008"/>
    <w:rsid w:val="00BF55EC"/>
    <w:rsid w:val="00BF5B4B"/>
    <w:rsid w:val="00C00AD5"/>
    <w:rsid w:val="00C00C07"/>
    <w:rsid w:val="00C0478C"/>
    <w:rsid w:val="00C061F7"/>
    <w:rsid w:val="00C06DEF"/>
    <w:rsid w:val="00C074C2"/>
    <w:rsid w:val="00C108C2"/>
    <w:rsid w:val="00C122B6"/>
    <w:rsid w:val="00C126D9"/>
    <w:rsid w:val="00C12918"/>
    <w:rsid w:val="00C1364F"/>
    <w:rsid w:val="00C16186"/>
    <w:rsid w:val="00C16FEF"/>
    <w:rsid w:val="00C172BF"/>
    <w:rsid w:val="00C213BE"/>
    <w:rsid w:val="00C21893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604C"/>
    <w:rsid w:val="00C365A2"/>
    <w:rsid w:val="00C36E71"/>
    <w:rsid w:val="00C376AE"/>
    <w:rsid w:val="00C37E8B"/>
    <w:rsid w:val="00C40ABE"/>
    <w:rsid w:val="00C430D6"/>
    <w:rsid w:val="00C45121"/>
    <w:rsid w:val="00C457CA"/>
    <w:rsid w:val="00C46442"/>
    <w:rsid w:val="00C464AE"/>
    <w:rsid w:val="00C47BBD"/>
    <w:rsid w:val="00C51AAC"/>
    <w:rsid w:val="00C52355"/>
    <w:rsid w:val="00C523F6"/>
    <w:rsid w:val="00C54A25"/>
    <w:rsid w:val="00C5511E"/>
    <w:rsid w:val="00C555D6"/>
    <w:rsid w:val="00C559A3"/>
    <w:rsid w:val="00C56066"/>
    <w:rsid w:val="00C56760"/>
    <w:rsid w:val="00C600EC"/>
    <w:rsid w:val="00C6036B"/>
    <w:rsid w:val="00C6165C"/>
    <w:rsid w:val="00C62686"/>
    <w:rsid w:val="00C64A55"/>
    <w:rsid w:val="00C64B39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0F83"/>
    <w:rsid w:val="00C7157E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17C5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842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4781"/>
    <w:rsid w:val="00CC5F43"/>
    <w:rsid w:val="00CC696B"/>
    <w:rsid w:val="00CD06F0"/>
    <w:rsid w:val="00CD0BE5"/>
    <w:rsid w:val="00CD1238"/>
    <w:rsid w:val="00CD1E8D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548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CAA"/>
    <w:rsid w:val="00D07CEF"/>
    <w:rsid w:val="00D103B6"/>
    <w:rsid w:val="00D11139"/>
    <w:rsid w:val="00D12022"/>
    <w:rsid w:val="00D13AD4"/>
    <w:rsid w:val="00D14951"/>
    <w:rsid w:val="00D161C7"/>
    <w:rsid w:val="00D1620C"/>
    <w:rsid w:val="00D16E12"/>
    <w:rsid w:val="00D178CA"/>
    <w:rsid w:val="00D201CD"/>
    <w:rsid w:val="00D2025F"/>
    <w:rsid w:val="00D20327"/>
    <w:rsid w:val="00D21621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899"/>
    <w:rsid w:val="00D35069"/>
    <w:rsid w:val="00D35DA0"/>
    <w:rsid w:val="00D36800"/>
    <w:rsid w:val="00D36CEC"/>
    <w:rsid w:val="00D41593"/>
    <w:rsid w:val="00D41740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719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4C41"/>
    <w:rsid w:val="00D75929"/>
    <w:rsid w:val="00D76CF9"/>
    <w:rsid w:val="00D76FE9"/>
    <w:rsid w:val="00D771EC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773"/>
    <w:rsid w:val="00D90DAF"/>
    <w:rsid w:val="00D90DDF"/>
    <w:rsid w:val="00D939AB"/>
    <w:rsid w:val="00D96240"/>
    <w:rsid w:val="00D96B00"/>
    <w:rsid w:val="00DA13FB"/>
    <w:rsid w:val="00DA2B78"/>
    <w:rsid w:val="00DA2DE6"/>
    <w:rsid w:val="00DA3375"/>
    <w:rsid w:val="00DA37A3"/>
    <w:rsid w:val="00DA41DF"/>
    <w:rsid w:val="00DA43CB"/>
    <w:rsid w:val="00DA4F9E"/>
    <w:rsid w:val="00DA793A"/>
    <w:rsid w:val="00DB10E0"/>
    <w:rsid w:val="00DB12DD"/>
    <w:rsid w:val="00DB14A4"/>
    <w:rsid w:val="00DB188A"/>
    <w:rsid w:val="00DB485B"/>
    <w:rsid w:val="00DB5241"/>
    <w:rsid w:val="00DB59C4"/>
    <w:rsid w:val="00DB6B5E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F38"/>
    <w:rsid w:val="00DE06D6"/>
    <w:rsid w:val="00DE10AD"/>
    <w:rsid w:val="00DE117C"/>
    <w:rsid w:val="00DE2008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35D5"/>
    <w:rsid w:val="00DF5969"/>
    <w:rsid w:val="00DF5F0B"/>
    <w:rsid w:val="00DF60D2"/>
    <w:rsid w:val="00E02328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27B1"/>
    <w:rsid w:val="00E22AB4"/>
    <w:rsid w:val="00E22C66"/>
    <w:rsid w:val="00E23674"/>
    <w:rsid w:val="00E254BE"/>
    <w:rsid w:val="00E27264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608B"/>
    <w:rsid w:val="00E366F6"/>
    <w:rsid w:val="00E377E0"/>
    <w:rsid w:val="00E37EAE"/>
    <w:rsid w:val="00E40798"/>
    <w:rsid w:val="00E40AD8"/>
    <w:rsid w:val="00E41618"/>
    <w:rsid w:val="00E42684"/>
    <w:rsid w:val="00E43787"/>
    <w:rsid w:val="00E448AB"/>
    <w:rsid w:val="00E44DB7"/>
    <w:rsid w:val="00E455A3"/>
    <w:rsid w:val="00E456DC"/>
    <w:rsid w:val="00E46C38"/>
    <w:rsid w:val="00E46F9A"/>
    <w:rsid w:val="00E47762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934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607"/>
    <w:rsid w:val="00EA2857"/>
    <w:rsid w:val="00EA3918"/>
    <w:rsid w:val="00EA41C3"/>
    <w:rsid w:val="00EA42F2"/>
    <w:rsid w:val="00EA6467"/>
    <w:rsid w:val="00EA691E"/>
    <w:rsid w:val="00EA6E7A"/>
    <w:rsid w:val="00EA76DF"/>
    <w:rsid w:val="00EB059C"/>
    <w:rsid w:val="00EB31FE"/>
    <w:rsid w:val="00EB3843"/>
    <w:rsid w:val="00EB4A0A"/>
    <w:rsid w:val="00EB67FE"/>
    <w:rsid w:val="00EB780A"/>
    <w:rsid w:val="00EC0586"/>
    <w:rsid w:val="00EC1864"/>
    <w:rsid w:val="00EC30B1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7514"/>
    <w:rsid w:val="00EF7631"/>
    <w:rsid w:val="00EF7ED2"/>
    <w:rsid w:val="00F0055E"/>
    <w:rsid w:val="00F03CC7"/>
    <w:rsid w:val="00F05CE4"/>
    <w:rsid w:val="00F0684C"/>
    <w:rsid w:val="00F071FF"/>
    <w:rsid w:val="00F11356"/>
    <w:rsid w:val="00F11682"/>
    <w:rsid w:val="00F11796"/>
    <w:rsid w:val="00F11C45"/>
    <w:rsid w:val="00F13188"/>
    <w:rsid w:val="00F134A9"/>
    <w:rsid w:val="00F1670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7BFA"/>
    <w:rsid w:val="00F30748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6A5"/>
    <w:rsid w:val="00F45F1E"/>
    <w:rsid w:val="00F46A7F"/>
    <w:rsid w:val="00F47728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5592"/>
    <w:rsid w:val="00F756E3"/>
    <w:rsid w:val="00F75C01"/>
    <w:rsid w:val="00F7640B"/>
    <w:rsid w:val="00F768A3"/>
    <w:rsid w:val="00F768C8"/>
    <w:rsid w:val="00F76967"/>
    <w:rsid w:val="00F77361"/>
    <w:rsid w:val="00F80FF8"/>
    <w:rsid w:val="00F81CD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0F5B"/>
    <w:rsid w:val="00F91852"/>
    <w:rsid w:val="00F922EC"/>
    <w:rsid w:val="00F95C0C"/>
    <w:rsid w:val="00F95CC5"/>
    <w:rsid w:val="00F96D11"/>
    <w:rsid w:val="00FA0B3C"/>
    <w:rsid w:val="00FA2535"/>
    <w:rsid w:val="00FA6618"/>
    <w:rsid w:val="00FA69C9"/>
    <w:rsid w:val="00FA6B1B"/>
    <w:rsid w:val="00FA7D07"/>
    <w:rsid w:val="00FA7D37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B7E30"/>
    <w:rsid w:val="00FC085B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character" w:customStyle="1" w:styleId="ui-provider">
    <w:name w:val="ui-provider"/>
    <w:basedOn w:val="DefaultParagraphFont"/>
    <w:rsid w:val="00512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508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Jorge, Daniela (140)</cp:lastModifiedBy>
  <cp:revision>160</cp:revision>
  <cp:lastPrinted>2024-11-06T16:39:00Z</cp:lastPrinted>
  <dcterms:created xsi:type="dcterms:W3CDTF">2023-03-30T08:29:00Z</dcterms:created>
  <dcterms:modified xsi:type="dcterms:W3CDTF">2024-11-06T17:47:00Z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</Properties>
</file>