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18E5B8E7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45CCA57" w14:textId="77777777" w:rsidR="00060587" w:rsidRPr="00972DBE" w:rsidRDefault="00060587" w:rsidP="00D64152"/>
        </w:tc>
        <w:tc>
          <w:tcPr>
            <w:tcW w:w="2524" w:type="dxa"/>
          </w:tcPr>
          <w:p w14:paraId="16CB2920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AF568FA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3C8E2B7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CAE3A2E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2FADD49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7D082CE8" w14:textId="3F644CA0" w:rsidR="008D5D38" w:rsidRPr="00487FB2" w:rsidRDefault="001D7B15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agosto</w:t>
            </w:r>
            <w:r w:rsidR="001873CB">
              <w:rPr>
                <w:sz w:val="21"/>
                <w:szCs w:val="23"/>
              </w:rPr>
              <w:t xml:space="preserve"> 202</w:t>
            </w:r>
            <w:r w:rsidR="005B31FF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3DAFB5F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4968784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FF33169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FBB6B8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418E07B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7DAC1A3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E436A80" w14:textId="77777777" w:rsidR="008D5D38" w:rsidRDefault="008D5D38" w:rsidP="008D5D38"/>
    <w:p w14:paraId="6B5973A2" w14:textId="77777777" w:rsidR="00E87AAE" w:rsidRDefault="00E87AAE" w:rsidP="00E87AAE">
      <w:r>
        <w:t>Contactos:</w:t>
      </w:r>
    </w:p>
    <w:p w14:paraId="61B60476" w14:textId="3FB5B602" w:rsidR="00E87AAE" w:rsidRDefault="00E87AAE" w:rsidP="00E87AAE">
      <w:r>
        <w:t xml:space="preserve">Daniela </w:t>
      </w:r>
      <w:r w:rsidR="000F5B47">
        <w:t xml:space="preserve">Jorge - </w:t>
      </w:r>
      <w:proofErr w:type="spellStart"/>
      <w:r>
        <w:t>Tel</w:t>
      </w:r>
      <w:proofErr w:type="spellEnd"/>
      <w:r>
        <w:t>: 964 333 886</w:t>
      </w:r>
    </w:p>
    <w:p w14:paraId="1565D9BC" w14:textId="77777777" w:rsidR="00E87AAE" w:rsidRDefault="00E87AAE" w:rsidP="00E87AAE">
      <w:r>
        <w:t>Comunicação de Automóveis - Tel.: 219 257 000</w:t>
      </w:r>
    </w:p>
    <w:p w14:paraId="7F5EC1CE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713E0B19" w14:textId="306F984F" w:rsidR="000103EB" w:rsidRPr="001D7B15" w:rsidRDefault="000103EB" w:rsidP="000103EB">
      <w:pPr>
        <w:pStyle w:val="Heading1"/>
      </w:pPr>
      <w:r w:rsidRPr="001D7B15">
        <w:t xml:space="preserve">Mercedes-Benz </w:t>
      </w:r>
      <w:proofErr w:type="spellStart"/>
      <w:r w:rsidR="001D7B15" w:rsidRPr="001D7B15">
        <w:t>On</w:t>
      </w:r>
      <w:proofErr w:type="spellEnd"/>
      <w:r w:rsidR="001D7B15" w:rsidRPr="001D7B15">
        <w:t xml:space="preserve"> </w:t>
      </w:r>
      <w:proofErr w:type="spellStart"/>
      <w:r w:rsidR="001D7B15" w:rsidRPr="001D7B15">
        <w:t>The</w:t>
      </w:r>
      <w:proofErr w:type="spellEnd"/>
      <w:r w:rsidR="001D7B15" w:rsidRPr="001D7B15">
        <w:t xml:space="preserve"> </w:t>
      </w:r>
      <w:proofErr w:type="spellStart"/>
      <w:r w:rsidR="001D7B15" w:rsidRPr="001D7B15">
        <w:t>Road</w:t>
      </w:r>
      <w:proofErr w:type="spellEnd"/>
      <w:r w:rsidR="001D7B15" w:rsidRPr="001D7B15">
        <w:t xml:space="preserve"> e</w:t>
      </w:r>
      <w:r w:rsidR="001D7B15">
        <w:t xml:space="preserve">stá de volta a Vilamoura de </w:t>
      </w:r>
      <w:r w:rsidR="00237863">
        <w:t>9</w:t>
      </w:r>
      <w:r w:rsidR="001D7B15">
        <w:t xml:space="preserve"> a </w:t>
      </w:r>
      <w:r w:rsidR="00237863">
        <w:t>18</w:t>
      </w:r>
      <w:r w:rsidR="001D7B15">
        <w:t xml:space="preserve"> de agosto </w:t>
      </w:r>
    </w:p>
    <w:p w14:paraId="78CE5D57" w14:textId="7E32C2B9" w:rsidR="00AA65EF" w:rsidRPr="00DD31BC" w:rsidRDefault="001D7B15" w:rsidP="00DD31BC">
      <w:pPr>
        <w:pStyle w:val="02Flietextbold"/>
        <w:numPr>
          <w:ilvl w:val="0"/>
          <w:numId w:val="41"/>
        </w:numPr>
      </w:pPr>
      <w:r w:rsidRPr="00DD31BC">
        <w:t xml:space="preserve">O Roadshow da Mercedes-Benz está de volta à Marina de Vilamoura entre os dias </w:t>
      </w:r>
      <w:r w:rsidR="005B31FF" w:rsidRPr="00DD31BC">
        <w:t>9</w:t>
      </w:r>
      <w:r w:rsidRPr="00DD31BC">
        <w:t xml:space="preserve"> e </w:t>
      </w:r>
      <w:r w:rsidR="005B31FF" w:rsidRPr="00DD31BC">
        <w:t>18</w:t>
      </w:r>
      <w:r w:rsidRPr="00DD31BC">
        <w:t xml:space="preserve"> de agosto</w:t>
      </w:r>
      <w:r w:rsidR="00AB5AFA" w:rsidRPr="00DD31BC">
        <w:t xml:space="preserve"> convidando todos os admiradores da marca</w:t>
      </w:r>
      <w:r w:rsidRPr="00DD31BC">
        <w:t xml:space="preserve"> </w:t>
      </w:r>
      <w:r w:rsidR="005B31FF" w:rsidRPr="00DD31BC">
        <w:t>e</w:t>
      </w:r>
      <w:r w:rsidR="00AB5AFA" w:rsidRPr="00DD31BC">
        <w:t xml:space="preserve"> i</w:t>
      </w:r>
      <w:r w:rsidRPr="00DD31BC">
        <w:t>nteress</w:t>
      </w:r>
      <w:r w:rsidR="00AB5AFA" w:rsidRPr="00DD31BC">
        <w:t>ados</w:t>
      </w:r>
      <w:r w:rsidRPr="00DD31BC">
        <w:t xml:space="preserve"> em experimenta</w:t>
      </w:r>
      <w:r w:rsidR="005B31FF" w:rsidRPr="00DD31BC">
        <w:t xml:space="preserve">r </w:t>
      </w:r>
      <w:r w:rsidRPr="00DD31BC">
        <w:t>os modelos</w:t>
      </w:r>
      <w:r w:rsidR="005B31FF" w:rsidRPr="00DD31BC">
        <w:t xml:space="preserve"> Mercedes-Benz a realizarem um </w:t>
      </w:r>
      <w:proofErr w:type="spellStart"/>
      <w:r w:rsidR="005B31FF" w:rsidRPr="00DD31BC">
        <w:t>test</w:t>
      </w:r>
      <w:proofErr w:type="spellEnd"/>
      <w:r w:rsidR="005B31FF" w:rsidRPr="00DD31BC">
        <w:t>-drive.</w:t>
      </w:r>
      <w:r w:rsidR="00A56E3D" w:rsidRPr="00DD31BC">
        <w:t xml:space="preserve"> </w:t>
      </w:r>
    </w:p>
    <w:p w14:paraId="689BA176" w14:textId="264B1C3C" w:rsidR="00AA65EF" w:rsidRPr="00DD31BC" w:rsidRDefault="00A56E3D" w:rsidP="00DD31BC">
      <w:pPr>
        <w:pStyle w:val="02Flietextbold"/>
        <w:numPr>
          <w:ilvl w:val="0"/>
          <w:numId w:val="41"/>
        </w:numPr>
      </w:pPr>
      <w:r w:rsidRPr="006205A4">
        <w:t>E</w:t>
      </w:r>
      <w:r w:rsidR="001D7B15" w:rsidRPr="006205A4">
        <w:t xml:space="preserve">ste ano, </w:t>
      </w:r>
      <w:r w:rsidR="005B31FF" w:rsidRPr="006205A4">
        <w:t xml:space="preserve">para além </w:t>
      </w:r>
      <w:r w:rsidR="00E24EE2" w:rsidRPr="006205A4">
        <w:t>d</w:t>
      </w:r>
      <w:r w:rsidR="005B31FF" w:rsidRPr="006205A4">
        <w:t xml:space="preserve">a gama EQ </w:t>
      </w:r>
      <w:r w:rsidR="003403D3" w:rsidRPr="006205A4">
        <w:t xml:space="preserve">também </w:t>
      </w:r>
      <w:r w:rsidR="00E24EE2" w:rsidRPr="006205A4">
        <w:t xml:space="preserve">poderá testar </w:t>
      </w:r>
      <w:r w:rsidR="00841062" w:rsidRPr="006205A4">
        <w:t>o Classe E nas motori</w:t>
      </w:r>
      <w:r w:rsidR="00A65021" w:rsidRPr="006205A4">
        <w:t>zações</w:t>
      </w:r>
      <w:r w:rsidR="00E24EE2" w:rsidRPr="006205A4">
        <w:t xml:space="preserve"> híbrid</w:t>
      </w:r>
      <w:r w:rsidR="00A65021" w:rsidRPr="006205A4">
        <w:t>as</w:t>
      </w:r>
      <w:r w:rsidR="00E24EE2" w:rsidRPr="006205A4">
        <w:t xml:space="preserve"> plug-in,</w:t>
      </w:r>
      <w:r w:rsidR="00E24EE2" w:rsidRPr="00DD31BC">
        <w:t xml:space="preserve"> </w:t>
      </w:r>
      <w:r w:rsidR="005B31FF" w:rsidRPr="00DD31BC">
        <w:t>o novo CLE</w:t>
      </w:r>
      <w:r w:rsidR="003403D3" w:rsidRPr="00DD31BC">
        <w:t xml:space="preserve"> </w:t>
      </w:r>
      <w:proofErr w:type="spellStart"/>
      <w:r w:rsidR="005B31FF" w:rsidRPr="00DD31BC">
        <w:t>Cabrio</w:t>
      </w:r>
      <w:proofErr w:type="spellEnd"/>
      <w:r w:rsidR="00E24EE2" w:rsidRPr="00DD31BC">
        <w:t xml:space="preserve"> </w:t>
      </w:r>
      <w:r w:rsidR="005B31FF" w:rsidRPr="00DD31BC">
        <w:t>e o novo Mercedes-AMG GT 63</w:t>
      </w:r>
      <w:r w:rsidR="00E24EE2" w:rsidRPr="00DD31BC">
        <w:t xml:space="preserve">. </w:t>
      </w:r>
    </w:p>
    <w:p w14:paraId="743CA34F" w14:textId="4609A56C" w:rsidR="001D7B15" w:rsidRDefault="00AA65EF" w:rsidP="00DD31BC">
      <w:pPr>
        <w:pStyle w:val="02Flietextbold"/>
        <w:numPr>
          <w:ilvl w:val="0"/>
          <w:numId w:val="41"/>
        </w:numPr>
      </w:pPr>
      <w:r w:rsidRPr="00DD31BC">
        <w:t>A</w:t>
      </w:r>
      <w:r w:rsidR="005B31FF" w:rsidRPr="00DD31BC">
        <w:t xml:space="preserve"> novidade mais aguardada deste ano</w:t>
      </w:r>
      <w:r w:rsidR="009347C5" w:rsidRPr="00DD31BC">
        <w:t>, o novo Classe G 580 com tecnologia EQ,</w:t>
      </w:r>
      <w:r w:rsidR="005B31FF" w:rsidRPr="00DD31BC">
        <w:t xml:space="preserve"> vai ser apresentada ao público</w:t>
      </w:r>
      <w:r w:rsidR="00AB5AFA" w:rsidRPr="00DD31BC">
        <w:t xml:space="preserve"> cerca de </w:t>
      </w:r>
      <w:r w:rsidR="005B31FF" w:rsidRPr="00DD31BC">
        <w:t>um mês</w:t>
      </w:r>
      <w:r w:rsidR="00AB5AFA" w:rsidRPr="00DD31BC">
        <w:t xml:space="preserve"> </w:t>
      </w:r>
      <w:r w:rsidR="005B31FF" w:rsidRPr="00DD31BC">
        <w:t xml:space="preserve">e meio </w:t>
      </w:r>
      <w:r w:rsidR="00AB5AFA" w:rsidRPr="00DD31BC">
        <w:t>antes do se</w:t>
      </w:r>
      <w:r w:rsidR="000F5B47" w:rsidRPr="00DD31BC">
        <w:t xml:space="preserve">u lançamento em solo nacional. </w:t>
      </w:r>
    </w:p>
    <w:p w14:paraId="507FFCBA" w14:textId="77777777" w:rsidR="00DD31BC" w:rsidRPr="00DD31BC" w:rsidRDefault="00DD31BC" w:rsidP="00DD31BC">
      <w:pPr>
        <w:pStyle w:val="02Flietextbold"/>
        <w:ind w:left="720"/>
      </w:pPr>
    </w:p>
    <w:p w14:paraId="5551F6D3" w14:textId="7AF95BAB" w:rsidR="000103EB" w:rsidRPr="00E24EE2" w:rsidRDefault="00A56E3D" w:rsidP="00403F80">
      <w:pPr>
        <w:pStyle w:val="01Flietext"/>
        <w:spacing w:after="280" w:line="276" w:lineRule="auto"/>
      </w:pPr>
      <w:r>
        <w:t>Todos os interessados na gama 100% elétrica da Mercedes-Benz poderão ensaiar um EQA, EQB, EQE</w:t>
      </w:r>
      <w:r w:rsidR="00E24EE2">
        <w:t xml:space="preserve"> e EQS </w:t>
      </w:r>
      <w:r>
        <w:t>Limousine</w:t>
      </w:r>
      <w:r w:rsidR="00E24EE2">
        <w:t xml:space="preserve"> e EQE e E</w:t>
      </w:r>
      <w:r>
        <w:t>QS</w:t>
      </w:r>
      <w:r w:rsidR="00E24EE2">
        <w:t xml:space="preserve"> </w:t>
      </w:r>
      <w:r>
        <w:t>SUV</w:t>
      </w:r>
      <w:r w:rsidR="00867A2A">
        <w:t>,</w:t>
      </w:r>
      <w:r w:rsidR="00466703">
        <w:t xml:space="preserve"> </w:t>
      </w:r>
      <w:r w:rsidR="00E40D7D">
        <w:t>n</w:t>
      </w:r>
      <w:r w:rsidR="00466703" w:rsidRPr="00466703">
        <w:t xml:space="preserve">um horário alargado </w:t>
      </w:r>
      <w:r w:rsidR="00466703">
        <w:t>da</w:t>
      </w:r>
      <w:r w:rsidR="00AB5AFA">
        <w:t>s</w:t>
      </w:r>
      <w:r w:rsidR="00466703">
        <w:t xml:space="preserve"> 11h às 15</w:t>
      </w:r>
      <w:r w:rsidR="00466703" w:rsidRPr="00466703">
        <w:t>h e das 17h às 24h.</w:t>
      </w:r>
      <w:r w:rsidR="00AB5AFA">
        <w:t xml:space="preserve"> E se este não for o horário ideal para todos, poderá </w:t>
      </w:r>
      <w:r w:rsidR="00D47585">
        <w:t xml:space="preserve">sempre ser </w:t>
      </w:r>
      <w:r w:rsidR="00AB5AFA">
        <w:t>pedi</w:t>
      </w:r>
      <w:r w:rsidR="00D47585">
        <w:t>do</w:t>
      </w:r>
      <w:r w:rsidR="00AB5AFA">
        <w:t xml:space="preserve"> um </w:t>
      </w:r>
      <w:proofErr w:type="spellStart"/>
      <w:r w:rsidR="00AB5AFA">
        <w:t>test</w:t>
      </w:r>
      <w:proofErr w:type="spellEnd"/>
      <w:r w:rsidR="00AB5AFA">
        <w:t xml:space="preserve">-drive exclusivo </w:t>
      </w:r>
      <w:r w:rsidR="00D47585">
        <w:t xml:space="preserve">diretamente </w:t>
      </w:r>
      <w:r w:rsidR="00AB5AFA">
        <w:t>no espaço Merc</w:t>
      </w:r>
      <w:r w:rsidR="00D47585">
        <w:t>e</w:t>
      </w:r>
      <w:r w:rsidR="00AB5AFA">
        <w:t>des-Benz na marina de Vilamoura.</w:t>
      </w:r>
    </w:p>
    <w:p w14:paraId="4476D07F" w14:textId="2D2295DF" w:rsidR="00706A89" w:rsidRDefault="00A56E3D" w:rsidP="00706A89">
      <w:pPr>
        <w:pStyle w:val="01Flietext"/>
        <w:spacing w:after="280" w:line="276" w:lineRule="auto"/>
      </w:pPr>
      <w:r>
        <w:t xml:space="preserve">Este ano, </w:t>
      </w:r>
      <w:r w:rsidR="00D47585">
        <w:t xml:space="preserve">uma das </w:t>
      </w:r>
      <w:r>
        <w:t>grande</w:t>
      </w:r>
      <w:r w:rsidR="00D47585">
        <w:t>s</w:t>
      </w:r>
      <w:r>
        <w:t xml:space="preserve"> novidade</w:t>
      </w:r>
      <w:r w:rsidR="00D47585">
        <w:t>s</w:t>
      </w:r>
      <w:r>
        <w:t xml:space="preserve"> será a exposição do novo </w:t>
      </w:r>
      <w:r w:rsidR="00392EBA">
        <w:t>Classe G 580 com tecnologia EQ</w:t>
      </w:r>
      <w:r>
        <w:t xml:space="preserve"> e a possibilidade de saber mais sobre este autom</w:t>
      </w:r>
      <w:r w:rsidR="00513A04">
        <w:t>óvel</w:t>
      </w:r>
      <w:r w:rsidR="00D47585">
        <w:t xml:space="preserve">, que </w:t>
      </w:r>
      <w:r w:rsidR="00392EBA">
        <w:t>s</w:t>
      </w:r>
      <w:r w:rsidR="00392EBA" w:rsidRPr="00066CEA">
        <w:t>imboliza a fusão da tradição e do progresso como nenhum outro</w:t>
      </w:r>
      <w:r w:rsidR="00D47585">
        <w:t>,</w:t>
      </w:r>
      <w:r w:rsidR="00513A04">
        <w:t xml:space="preserve"> através de apresentações </w:t>
      </w:r>
      <w:r w:rsidR="00706A89">
        <w:t xml:space="preserve">exclusivas </w:t>
      </w:r>
      <w:r>
        <w:t>ao longo de todos os dias de Roadshow</w:t>
      </w:r>
      <w:r w:rsidR="00D47585">
        <w:t xml:space="preserve">. </w:t>
      </w:r>
    </w:p>
    <w:p w14:paraId="3671A854" w14:textId="1EAD19D5" w:rsidR="00066CEA" w:rsidRPr="00066CEA" w:rsidRDefault="00066CEA" w:rsidP="00066CEA">
      <w:pPr>
        <w:spacing w:before="100" w:beforeAutospacing="1" w:after="100" w:afterAutospacing="1" w:line="276" w:lineRule="auto"/>
        <w:ind w:right="75"/>
        <w:jc w:val="both"/>
        <w:rPr>
          <w:szCs w:val="21"/>
        </w:rPr>
      </w:pPr>
      <w:r>
        <w:rPr>
          <w:szCs w:val="21"/>
        </w:rPr>
        <w:t>O</w:t>
      </w:r>
      <w:r w:rsidRPr="00066CEA">
        <w:rPr>
          <w:szCs w:val="21"/>
        </w:rPr>
        <w:t xml:space="preserve"> novo Mercedes-Benz G 580 com tecnologia EQ (consumo de energia em ciclo combinado: 30.3-27.7 kWh/100 km | emissões de CO₂ em ciclo combinado: 0 g/km | classe de emissões de CO₂: A)</w:t>
      </w:r>
      <w:bookmarkStart w:id="0" w:name="_Ref163630914"/>
      <w:r w:rsidRPr="00066CEA">
        <w:rPr>
          <w:szCs w:val="21"/>
          <w:vertAlign w:val="superscript"/>
        </w:rPr>
        <w:footnoteReference w:id="1"/>
      </w:r>
      <w:bookmarkEnd w:id="0"/>
      <w:r w:rsidRPr="00066CEA">
        <w:rPr>
          <w:szCs w:val="21"/>
        </w:rPr>
        <w:t xml:space="preserve">, apresenta a primeira variante totalmente elétrica do seu ícone do todo-o-terreno. O novo Classe G elétrico mantém-se fiel ao carácter do modelo, conservando a sua silhueta angular, incluindo todos os elementos icónicos. Tal como as variantes com motor convencional, a sua carroçaria é construída sobre um chassis de longarinas. A equipa de desenvolvimento modificou e reforçou esta estrutura para integrar a cadeia cinemática elétrica. Também foi mantida a combinação da suspensão dianteira com triângulos duplos sobrepostos e o eixo traseiro rígido recentemente desenvolvido. A bateria de iões de lítio de alta tensão integrada no chassis assegura um centro de gravidade baixo. Com a sua </w:t>
      </w:r>
      <w:r w:rsidRPr="00066CEA">
        <w:rPr>
          <w:szCs w:val="21"/>
        </w:rPr>
        <w:lastRenderedPageBreak/>
        <w:t>capacidade útil de 116 kWh, fornece energia suficiente para uma autonomia de até 468 km de acordo com o WLTP.</w:t>
      </w:r>
      <w:r w:rsidR="006F1C17" w:rsidRPr="006F1C17">
        <w:rPr>
          <w:szCs w:val="21"/>
          <w:vertAlign w:val="superscript"/>
        </w:rPr>
        <w:t>1</w:t>
      </w:r>
      <w:r w:rsidRPr="006F1C17">
        <w:rPr>
          <w:szCs w:val="21"/>
          <w:vertAlign w:val="superscript"/>
        </w:rPr>
        <w:t xml:space="preserve"> </w:t>
      </w:r>
    </w:p>
    <w:p w14:paraId="5B7EE48D" w14:textId="0CEEA8B0" w:rsidR="005F164A" w:rsidRDefault="005F164A" w:rsidP="00403F80">
      <w:pPr>
        <w:spacing w:before="100" w:beforeAutospacing="1" w:after="100" w:afterAutospacing="1" w:line="276" w:lineRule="auto"/>
        <w:ind w:right="75"/>
        <w:jc w:val="both"/>
        <w:rPr>
          <w:szCs w:val="21"/>
        </w:rPr>
      </w:pPr>
      <w:r w:rsidRPr="005F164A">
        <w:rPr>
          <w:szCs w:val="21"/>
        </w:rPr>
        <w:t xml:space="preserve">Qualquer pessoa poderá participar neste </w:t>
      </w:r>
      <w:r>
        <w:rPr>
          <w:szCs w:val="21"/>
        </w:rPr>
        <w:t>Roadshow, quer seja conduzindo um dos modelos da gama 100% elétrica da Mercedes-Benz,</w:t>
      </w:r>
      <w:r w:rsidR="00C922B1">
        <w:rPr>
          <w:szCs w:val="21"/>
        </w:rPr>
        <w:t xml:space="preserve"> um Mercedes-AMG GT 63, um CLE </w:t>
      </w:r>
      <w:proofErr w:type="spellStart"/>
      <w:r w:rsidR="00C922B1">
        <w:rPr>
          <w:szCs w:val="21"/>
        </w:rPr>
        <w:t>Cabrio</w:t>
      </w:r>
      <w:proofErr w:type="spellEnd"/>
      <w:r w:rsidR="00C922B1">
        <w:rPr>
          <w:szCs w:val="21"/>
        </w:rPr>
        <w:t xml:space="preserve">, um Classe E </w:t>
      </w:r>
      <w:proofErr w:type="spellStart"/>
      <w:r w:rsidR="00C922B1">
        <w:rPr>
          <w:szCs w:val="21"/>
        </w:rPr>
        <w:t>All-Terrain</w:t>
      </w:r>
      <w:proofErr w:type="spellEnd"/>
      <w:r w:rsidR="00C922B1">
        <w:rPr>
          <w:szCs w:val="21"/>
        </w:rPr>
        <w:t xml:space="preserve"> ou </w:t>
      </w:r>
      <w:r w:rsidR="00A65021">
        <w:rPr>
          <w:szCs w:val="21"/>
        </w:rPr>
        <w:t>Limousine</w:t>
      </w:r>
      <w:r w:rsidR="00C922B1">
        <w:rPr>
          <w:szCs w:val="21"/>
        </w:rPr>
        <w:t xml:space="preserve"> ou </w:t>
      </w:r>
      <w:r>
        <w:rPr>
          <w:szCs w:val="21"/>
        </w:rPr>
        <w:t xml:space="preserve">assistindo à apresentação do novo </w:t>
      </w:r>
      <w:r w:rsidR="00C922B1">
        <w:rPr>
          <w:szCs w:val="21"/>
        </w:rPr>
        <w:t xml:space="preserve">Classe G 580 com tecnologia EQ. </w:t>
      </w:r>
      <w:r>
        <w:rPr>
          <w:szCs w:val="21"/>
        </w:rPr>
        <w:t xml:space="preserve"> </w:t>
      </w:r>
    </w:p>
    <w:p w14:paraId="2222D00C" w14:textId="218A8073" w:rsidR="00257C57" w:rsidRDefault="005F164A" w:rsidP="00392EBA">
      <w:pPr>
        <w:spacing w:before="100" w:beforeAutospacing="1" w:after="100" w:afterAutospacing="1" w:line="276" w:lineRule="auto"/>
        <w:ind w:right="75"/>
        <w:jc w:val="both"/>
        <w:rPr>
          <w:szCs w:val="21"/>
        </w:rPr>
      </w:pPr>
      <w:r w:rsidRPr="005F164A">
        <w:rPr>
          <w:szCs w:val="21"/>
        </w:rPr>
        <w:t>Esta ação vem no seguimento da estratégia da Marca de dar a conhecer</w:t>
      </w:r>
      <w:r w:rsidR="00783133">
        <w:rPr>
          <w:szCs w:val="21"/>
        </w:rPr>
        <w:t xml:space="preserve">, </w:t>
      </w:r>
      <w:r w:rsidRPr="005F164A">
        <w:rPr>
          <w:szCs w:val="21"/>
        </w:rPr>
        <w:t>todos os anos</w:t>
      </w:r>
      <w:r w:rsidR="00783133">
        <w:rPr>
          <w:szCs w:val="21"/>
        </w:rPr>
        <w:t>,</w:t>
      </w:r>
      <w:r w:rsidRPr="005F164A">
        <w:rPr>
          <w:szCs w:val="21"/>
        </w:rPr>
        <w:t xml:space="preserve"> os seus novos</w:t>
      </w:r>
      <w:r w:rsidR="00783133">
        <w:rPr>
          <w:szCs w:val="21"/>
        </w:rPr>
        <w:t xml:space="preserve"> modelos</w:t>
      </w:r>
      <w:r w:rsidRPr="005F164A">
        <w:rPr>
          <w:szCs w:val="21"/>
        </w:rPr>
        <w:t xml:space="preserve"> e tecnologias, num roadshow dinâmico, que percorre de norte a sul o país</w:t>
      </w:r>
      <w:r w:rsidR="008B2191">
        <w:rPr>
          <w:szCs w:val="21"/>
        </w:rPr>
        <w:t xml:space="preserve">, permitindo uma maior proximidade da marca com os seus </w:t>
      </w:r>
      <w:r w:rsidR="009347C5">
        <w:rPr>
          <w:szCs w:val="21"/>
        </w:rPr>
        <w:t>admirador</w:t>
      </w:r>
      <w:r w:rsidR="0080466C">
        <w:rPr>
          <w:szCs w:val="21"/>
        </w:rPr>
        <w:t xml:space="preserve">es. </w:t>
      </w:r>
    </w:p>
    <w:p w14:paraId="7E0F5451" w14:textId="77777777" w:rsidR="00392EBA" w:rsidRPr="00392EBA" w:rsidRDefault="00392EBA" w:rsidP="00392EBA">
      <w:pPr>
        <w:spacing w:before="100" w:beforeAutospacing="1" w:after="100" w:afterAutospacing="1" w:line="276" w:lineRule="auto"/>
        <w:ind w:right="75"/>
        <w:jc w:val="both"/>
        <w:rPr>
          <w:szCs w:val="21"/>
        </w:rPr>
      </w:pPr>
    </w:p>
    <w:sectPr w:rsidR="00392EBA" w:rsidRPr="00392EBA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3B96" w14:textId="77777777" w:rsidR="008D1E37" w:rsidRPr="00E675DA" w:rsidRDefault="008D1E37" w:rsidP="00764B8C">
      <w:pPr>
        <w:spacing w:line="240" w:lineRule="auto"/>
      </w:pPr>
      <w:r w:rsidRPr="00E675DA">
        <w:separator/>
      </w:r>
    </w:p>
  </w:endnote>
  <w:endnote w:type="continuationSeparator" w:id="0">
    <w:p w14:paraId="0308129E" w14:textId="77777777" w:rsidR="008D1E37" w:rsidRPr="00E675DA" w:rsidRDefault="008D1E37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C5E3" w14:textId="77777777" w:rsidR="00867A2A" w:rsidRDefault="00867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8D58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16C0F4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3F2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9EBA929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238409" wp14:editId="468D0C5C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1FFD04" wp14:editId="623A42E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4A09" w14:textId="71A60550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0F5B47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06FB2F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B552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6C46B4EF" wp14:editId="6F98279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2AA0E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6B4E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" filled="f" stroked="f">
              <v:textbox inset="0,0,0,0">
                <w:txbxContent>
                  <w:p w14:paraId="6F52AA0E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3B34965D" wp14:editId="6B795004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7FF8850" wp14:editId="111D3D6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9C9782E" wp14:editId="3114356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C4D5" w14:textId="77777777" w:rsidR="008D1E37" w:rsidRPr="00E675DA" w:rsidRDefault="008D1E37" w:rsidP="00764B8C">
      <w:pPr>
        <w:spacing w:line="240" w:lineRule="auto"/>
      </w:pPr>
      <w:r w:rsidRPr="00E675DA">
        <w:separator/>
      </w:r>
    </w:p>
  </w:footnote>
  <w:footnote w:type="continuationSeparator" w:id="0">
    <w:p w14:paraId="365732F7" w14:textId="77777777" w:rsidR="008D1E37" w:rsidRPr="00E675DA" w:rsidRDefault="008D1E37" w:rsidP="00764B8C">
      <w:pPr>
        <w:spacing w:line="240" w:lineRule="auto"/>
      </w:pPr>
      <w:r w:rsidRPr="00E675DA">
        <w:continuationSeparator/>
      </w:r>
    </w:p>
  </w:footnote>
  <w:footnote w:id="1">
    <w:p w14:paraId="4153761B" w14:textId="77777777" w:rsidR="00066CEA" w:rsidRPr="009C5325" w:rsidRDefault="00066CEA" w:rsidP="00066CEA">
      <w:pPr>
        <w:pStyle w:val="FootnoteText"/>
        <w:rPr>
          <w:sz w:val="15"/>
          <w:szCs w:val="15"/>
        </w:rPr>
      </w:pP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footnoteRef/>
      </w: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t xml:space="preserve"> </w:t>
      </w:r>
      <w:r w:rsidRPr="009C5325">
        <w:rPr>
          <w:rFonts w:ascii="MB Corpo S Text Office Light" w:hAnsi="MB Corpo S Text Office Light"/>
          <w:sz w:val="15"/>
          <w:szCs w:val="15"/>
        </w:rPr>
        <w:t>Os valores indicados foram determinados de acordo com o método de medição WLTP (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Worldwide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harmonised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Light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vehicles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Test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Procedure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>). A autonomia indicada refere-se aos mercados da União Europeia. O consumo de energia e as emissões de CO2 de um veículo dependem não só da utilização eficiente do combustível ou da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D547" w14:textId="77777777" w:rsidR="00867A2A" w:rsidRDefault="00867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F28E" w14:textId="480E0A8B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8012" w14:textId="1E97FE93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77B1196" wp14:editId="275E846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00A5D40" wp14:editId="58A847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610364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4AC8FF15" wp14:editId="1BEEA458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6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C4B1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702506C2" wp14:editId="578129D3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12E6C7B" wp14:editId="3D04629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E0D80"/>
    <w:multiLevelType w:val="hybridMultilevel"/>
    <w:tmpl w:val="587AD94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07547">
    <w:abstractNumId w:val="9"/>
  </w:num>
  <w:num w:numId="2" w16cid:durableId="1785423989">
    <w:abstractNumId w:val="8"/>
  </w:num>
  <w:num w:numId="3" w16cid:durableId="1727803730">
    <w:abstractNumId w:val="7"/>
  </w:num>
  <w:num w:numId="4" w16cid:durableId="712383851">
    <w:abstractNumId w:val="6"/>
  </w:num>
  <w:num w:numId="5" w16cid:durableId="1486168959">
    <w:abstractNumId w:val="5"/>
  </w:num>
  <w:num w:numId="6" w16cid:durableId="383334000">
    <w:abstractNumId w:val="4"/>
  </w:num>
  <w:num w:numId="7" w16cid:durableId="825048049">
    <w:abstractNumId w:val="3"/>
  </w:num>
  <w:num w:numId="8" w16cid:durableId="1216743675">
    <w:abstractNumId w:val="2"/>
  </w:num>
  <w:num w:numId="9" w16cid:durableId="1016738032">
    <w:abstractNumId w:val="1"/>
  </w:num>
  <w:num w:numId="10" w16cid:durableId="1893149743">
    <w:abstractNumId w:val="0"/>
  </w:num>
  <w:num w:numId="11" w16cid:durableId="204604341">
    <w:abstractNumId w:val="33"/>
  </w:num>
  <w:num w:numId="12" w16cid:durableId="1843398442">
    <w:abstractNumId w:val="10"/>
  </w:num>
  <w:num w:numId="13" w16cid:durableId="122845393">
    <w:abstractNumId w:val="34"/>
  </w:num>
  <w:num w:numId="14" w16cid:durableId="2066030452">
    <w:abstractNumId w:val="37"/>
  </w:num>
  <w:num w:numId="15" w16cid:durableId="448856835">
    <w:abstractNumId w:val="16"/>
  </w:num>
  <w:num w:numId="16" w16cid:durableId="1960381546">
    <w:abstractNumId w:val="30"/>
  </w:num>
  <w:num w:numId="17" w16cid:durableId="1551451934">
    <w:abstractNumId w:val="28"/>
  </w:num>
  <w:num w:numId="18" w16cid:durableId="1096247938">
    <w:abstractNumId w:val="12"/>
  </w:num>
  <w:num w:numId="19" w16cid:durableId="1823547223">
    <w:abstractNumId w:val="31"/>
  </w:num>
  <w:num w:numId="20" w16cid:durableId="1179541883">
    <w:abstractNumId w:val="13"/>
  </w:num>
  <w:num w:numId="21" w16cid:durableId="120222610">
    <w:abstractNumId w:val="17"/>
  </w:num>
  <w:num w:numId="22" w16cid:durableId="892934089">
    <w:abstractNumId w:val="22"/>
  </w:num>
  <w:num w:numId="23" w16cid:durableId="778911156">
    <w:abstractNumId w:val="24"/>
  </w:num>
  <w:num w:numId="24" w16cid:durableId="269314511">
    <w:abstractNumId w:val="35"/>
  </w:num>
  <w:num w:numId="25" w16cid:durableId="179584648">
    <w:abstractNumId w:val="38"/>
  </w:num>
  <w:num w:numId="26" w16cid:durableId="1752044645">
    <w:abstractNumId w:val="14"/>
  </w:num>
  <w:num w:numId="27" w16cid:durableId="1805267304">
    <w:abstractNumId w:val="15"/>
  </w:num>
  <w:num w:numId="28" w16cid:durableId="263154915">
    <w:abstractNumId w:val="29"/>
  </w:num>
  <w:num w:numId="29" w16cid:durableId="1164247367">
    <w:abstractNumId w:val="11"/>
  </w:num>
  <w:num w:numId="30" w16cid:durableId="359747967">
    <w:abstractNumId w:val="26"/>
  </w:num>
  <w:num w:numId="31" w16cid:durableId="540944095">
    <w:abstractNumId w:val="19"/>
  </w:num>
  <w:num w:numId="32" w16cid:durableId="874541145">
    <w:abstractNumId w:val="23"/>
  </w:num>
  <w:num w:numId="33" w16cid:durableId="1312833450">
    <w:abstractNumId w:val="18"/>
  </w:num>
  <w:num w:numId="34" w16cid:durableId="276528430">
    <w:abstractNumId w:val="27"/>
  </w:num>
  <w:num w:numId="35" w16cid:durableId="1860123059">
    <w:abstractNumId w:val="39"/>
  </w:num>
  <w:num w:numId="36" w16cid:durableId="1894654428">
    <w:abstractNumId w:val="25"/>
  </w:num>
  <w:num w:numId="37" w16cid:durableId="491606391">
    <w:abstractNumId w:val="21"/>
  </w:num>
  <w:num w:numId="38" w16cid:durableId="333724261">
    <w:abstractNumId w:val="32"/>
  </w:num>
  <w:num w:numId="39" w16cid:durableId="110514689">
    <w:abstractNumId w:val="36"/>
  </w:num>
  <w:num w:numId="40" w16cid:durableId="1688093674">
    <w:abstractNumId w:val="21"/>
  </w:num>
  <w:num w:numId="41" w16cid:durableId="12360104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6CEA"/>
    <w:rsid w:val="000715D5"/>
    <w:rsid w:val="00072745"/>
    <w:rsid w:val="0007334D"/>
    <w:rsid w:val="000733C6"/>
    <w:rsid w:val="00073EAE"/>
    <w:rsid w:val="00074CE5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B47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3E0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73D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B15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37863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595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3D3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EBA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3F80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03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B83"/>
    <w:rsid w:val="004F6E6F"/>
    <w:rsid w:val="00500710"/>
    <w:rsid w:val="00500EE8"/>
    <w:rsid w:val="005019E0"/>
    <w:rsid w:val="005026C7"/>
    <w:rsid w:val="00503556"/>
    <w:rsid w:val="005044F8"/>
    <w:rsid w:val="00505627"/>
    <w:rsid w:val="00507D5F"/>
    <w:rsid w:val="00507EC9"/>
    <w:rsid w:val="005111DB"/>
    <w:rsid w:val="005124AE"/>
    <w:rsid w:val="00513286"/>
    <w:rsid w:val="00513A04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31FF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748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164A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05A4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2F0"/>
    <w:rsid w:val="00642578"/>
    <w:rsid w:val="00643946"/>
    <w:rsid w:val="0064401C"/>
    <w:rsid w:val="0064479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A35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31B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1DE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115"/>
    <w:rsid w:val="006F0D19"/>
    <w:rsid w:val="006F1C17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6A8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133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466C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062"/>
    <w:rsid w:val="00842268"/>
    <w:rsid w:val="008425EC"/>
    <w:rsid w:val="008433F0"/>
    <w:rsid w:val="00843450"/>
    <w:rsid w:val="008436BE"/>
    <w:rsid w:val="00845B25"/>
    <w:rsid w:val="008469BA"/>
    <w:rsid w:val="0084737D"/>
    <w:rsid w:val="008504BF"/>
    <w:rsid w:val="0085070A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67A2A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191"/>
    <w:rsid w:val="008B2A89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E37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7C5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6D4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968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0DF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6E3D"/>
    <w:rsid w:val="00A572AB"/>
    <w:rsid w:val="00A57ED1"/>
    <w:rsid w:val="00A61BAA"/>
    <w:rsid w:val="00A62125"/>
    <w:rsid w:val="00A63B61"/>
    <w:rsid w:val="00A64C32"/>
    <w:rsid w:val="00A64E47"/>
    <w:rsid w:val="00A65021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2ABC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1D9"/>
    <w:rsid w:val="00AA420E"/>
    <w:rsid w:val="00AA4BE0"/>
    <w:rsid w:val="00AA5242"/>
    <w:rsid w:val="00AA57CD"/>
    <w:rsid w:val="00AA65EF"/>
    <w:rsid w:val="00AA6976"/>
    <w:rsid w:val="00AA7068"/>
    <w:rsid w:val="00AB0469"/>
    <w:rsid w:val="00AB07BC"/>
    <w:rsid w:val="00AB10EF"/>
    <w:rsid w:val="00AB54BE"/>
    <w:rsid w:val="00AB5AFA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412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3EA0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6702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2B1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47585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1033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1BC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4EE2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D7D"/>
    <w:rsid w:val="00E41618"/>
    <w:rsid w:val="00E42291"/>
    <w:rsid w:val="00E42684"/>
    <w:rsid w:val="00E43787"/>
    <w:rsid w:val="00E448AB"/>
    <w:rsid w:val="00E44DB7"/>
    <w:rsid w:val="00E455A3"/>
    <w:rsid w:val="00E456DC"/>
    <w:rsid w:val="00E45BAA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76FC"/>
    <w:rsid w:val="00E87AAE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34E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C86EF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11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2A7D2A09-20F6-4671-8B7F-FD082887BE2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28</cp:revision>
  <cp:lastPrinted>2023-07-10T16:51:00Z</cp:lastPrinted>
  <dcterms:created xsi:type="dcterms:W3CDTF">2023-07-26T14:04:00Z</dcterms:created>
  <dcterms:modified xsi:type="dcterms:W3CDTF">2024-07-29T15:06:00Z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2024-06-19T16:31:21Z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f3b14b89-89ba-4803-b9bb-a50a7c911265</vt:lpwstr>
  </property>
  <property fmtid="{D5CDD505-2E9C-101B-9397-08002B2CF9AE}" pid="8" name="MSIP_Label_924dbb1d-991d-4bbd-aad5-33bac1d8ffaf_ContentBits">
    <vt:lpwstr>0</vt:lpwstr>
  </property>
</Properties>
</file>