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74DFA446" w:rsidR="008D5D38" w:rsidRPr="00487FB2" w:rsidRDefault="00723EEC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dezembro</w:t>
            </w:r>
            <w:r w:rsidR="0053441F">
              <w:rPr>
                <w:sz w:val="21"/>
                <w:szCs w:val="23"/>
              </w:rPr>
              <w:t xml:space="preserve"> 2025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49A5ACE2" w:rsidR="00E33FC8" w:rsidRPr="00972DBE" w:rsidRDefault="002112CA" w:rsidP="00405A0F">
      <w:pPr>
        <w:pStyle w:val="Heading1"/>
        <w:sectPr w:rsidR="00E33FC8" w:rsidRPr="00972DBE" w:rsidSect="00381BAF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49" w:gutter="0"/>
          <w:cols w:space="708"/>
          <w:titlePg/>
          <w:docGrid w:linePitch="360"/>
        </w:sectPr>
      </w:pPr>
      <w:r>
        <w:tab/>
      </w:r>
    </w:p>
    <w:p w14:paraId="05D09535" w14:textId="77777777" w:rsidR="008D5D38" w:rsidRDefault="008D5D38" w:rsidP="008D5D38"/>
    <w:p w14:paraId="05D09536" w14:textId="77777777" w:rsidR="008D5D38" w:rsidRPr="004B2C13" w:rsidRDefault="008D5D38" w:rsidP="008D5D38">
      <w:r w:rsidRPr="004B2C13">
        <w:t>Contactos:</w:t>
      </w:r>
    </w:p>
    <w:p w14:paraId="05D09538" w14:textId="70710ED6" w:rsidR="008D5D38" w:rsidRDefault="003C69B5" w:rsidP="008D5D38">
      <w:r w:rsidRPr="004B2C13">
        <w:t>Rita António</w:t>
      </w:r>
      <w:r w:rsidR="008504BF" w:rsidRPr="004B2C13">
        <w:t xml:space="preserve"> – Tel: </w:t>
      </w:r>
      <w:r w:rsidRPr="004B2C13">
        <w:t>925</w:t>
      </w:r>
      <w:r w:rsidR="0066332B" w:rsidRPr="004B2C13">
        <w:t> 315</w:t>
      </w:r>
      <w:r w:rsidR="00723EEC">
        <w:t> </w:t>
      </w:r>
      <w:r w:rsidR="0053441F" w:rsidRPr="004B2C13">
        <w:t>629</w:t>
      </w:r>
    </w:p>
    <w:p w14:paraId="70358CE2" w14:textId="77777777" w:rsidR="00723EEC" w:rsidRDefault="00723EEC" w:rsidP="008D5D38"/>
    <w:p w14:paraId="199AC48A" w14:textId="54B74432" w:rsidR="00723EEC" w:rsidRDefault="00723EEC" w:rsidP="00723EEC">
      <w:pPr>
        <w:pStyle w:val="01Flietext"/>
        <w:rPr>
          <w:rFonts w:ascii="MB Corpo A Title Cond Office" w:hAnsi="MB Corpo A Title Cond Office"/>
          <w:sz w:val="28"/>
        </w:rPr>
      </w:pPr>
      <w:r w:rsidRPr="009E7183">
        <w:rPr>
          <w:rFonts w:ascii="MB Corpo A Title Cond Office" w:hAnsi="MB Corpo A Title Cond Office"/>
          <w:sz w:val="28"/>
        </w:rPr>
        <w:t>A lendária família Classe G está a crescer: começa</w:t>
      </w:r>
      <w:r w:rsidR="006910A6">
        <w:rPr>
          <w:rFonts w:ascii="MB Corpo A Title Cond Office" w:hAnsi="MB Corpo A Title Cond Office"/>
          <w:sz w:val="28"/>
        </w:rPr>
        <w:t xml:space="preserve">ram </w:t>
      </w:r>
      <w:r w:rsidRPr="009E7183">
        <w:rPr>
          <w:rFonts w:ascii="MB Corpo A Title Cond Office" w:hAnsi="MB Corpo A Title Cond Office"/>
          <w:sz w:val="28"/>
        </w:rPr>
        <w:t>os rigorosos programas de testes</w:t>
      </w:r>
    </w:p>
    <w:p w14:paraId="6172B407" w14:textId="77777777" w:rsidR="00723EEC" w:rsidRPr="004B2C13" w:rsidRDefault="00723EEC" w:rsidP="00723EEC">
      <w:pPr>
        <w:pStyle w:val="01Flietext"/>
        <w:rPr>
          <w:rFonts w:ascii="MB Corpo A Title Cond Office" w:hAnsi="MB Corpo A Title Cond Office"/>
          <w:sz w:val="28"/>
        </w:rPr>
      </w:pPr>
      <w:r w:rsidRPr="004B2C13">
        <w:rPr>
          <w:rFonts w:ascii="MB Corpo A Title Cond Office" w:hAnsi="MB Corpo A Title Cond Office"/>
          <w:sz w:val="28"/>
        </w:rPr>
        <w:t> </w:t>
      </w:r>
    </w:p>
    <w:p w14:paraId="08715ED7" w14:textId="6AD64D93" w:rsidR="00723EEC" w:rsidRDefault="00723EEC" w:rsidP="00723EEC">
      <w:pPr>
        <w:pStyle w:val="01Flietext"/>
        <w:rPr>
          <w:rFonts w:ascii="MB Corpo S Text Office" w:eastAsiaTheme="minorEastAsia" w:hAnsi="MB Corpo S Text Office"/>
          <w:kern w:val="2"/>
          <w:lang w:eastAsia="de-DE" w:bidi="ar-SA"/>
          <w14:ligatures w14:val="standardContextual"/>
        </w:rPr>
      </w:pPr>
      <w:r w:rsidRPr="009E7183">
        <w:rPr>
          <w:rFonts w:ascii="MB Corpo S Text Office" w:eastAsiaTheme="minorEastAsia" w:hAnsi="MB Corpo S Text Office"/>
          <w:kern w:val="2"/>
          <w:lang w:eastAsia="de-DE" w:bidi="ar-SA"/>
          <w14:ligatures w14:val="standardContextual"/>
        </w:rPr>
        <w:t xml:space="preserve">• O novo e impressionante Classe G Cabrio embarca em testes dinâmicos em estrada e em pista de testes na Áustria. </w:t>
      </w:r>
    </w:p>
    <w:p w14:paraId="00501FF9" w14:textId="77777777" w:rsidR="00723EEC" w:rsidRDefault="00723EEC" w:rsidP="00723EEC">
      <w:pPr>
        <w:pStyle w:val="01Flietext"/>
        <w:rPr>
          <w:rFonts w:ascii="MB Corpo S Text Office" w:eastAsiaTheme="minorEastAsia" w:hAnsi="MB Corpo S Text Office"/>
          <w:kern w:val="2"/>
          <w:lang w:eastAsia="de-DE" w:bidi="ar-SA"/>
          <w14:ligatures w14:val="standardContextual"/>
        </w:rPr>
      </w:pPr>
    </w:p>
    <w:p w14:paraId="6667BAC5" w14:textId="0AAD9749" w:rsidR="00E85175" w:rsidRDefault="00723EEC" w:rsidP="00723EEC">
      <w:pPr>
        <w:pStyle w:val="01Flietext"/>
        <w:rPr>
          <w:rFonts w:eastAsia="MB Corpo S Text Office Light" w:cs="MB Corpo S Text Office Light"/>
          <w:kern w:val="2"/>
          <w:lang w:eastAsia="de-DE"/>
          <w14:ligatures w14:val="standardContextual"/>
        </w:rPr>
      </w:pPr>
      <w:r w:rsidRPr="00723EEC">
        <w:rPr>
          <w:rFonts w:eastAsia="MB Corpo S Text Office Light" w:cs="MB Corpo S Text Office Light"/>
          <w:kern w:val="2"/>
          <w:lang w:eastAsia="de-DE" w:bidi="ar-SA"/>
          <w14:ligatures w14:val="standardContextual"/>
        </w:rPr>
        <w:t xml:space="preserve">O lendário Mercedes-Benz Classe G, de renome pelo seu design inconfundível e espírito duradouro, está a expandir a sua família de modelos. </w:t>
      </w:r>
      <w:r w:rsidR="00E85175" w:rsidRPr="00E85175">
        <w:rPr>
          <w:rFonts w:eastAsia="MB Corpo S Text Office Light" w:cs="MB Corpo S Text Office Light"/>
          <w:kern w:val="2"/>
          <w:lang w:eastAsia="de-DE"/>
          <w14:ligatures w14:val="standardContextual"/>
        </w:rPr>
        <w:t>Após a resposta extremamente positiva aos primeiros detalhes divulgados, a Mercedes-Benz iniciou a fase de testes em via pública, colocando protótipos em ensaios rigorosos. O Classe G Cabrio reafirma, assim, o compromisso inabalável da marca com a excelência e com a construção do futuro deste ícone do todo-o-terreno</w:t>
      </w:r>
      <w:r w:rsidR="00E85175">
        <w:rPr>
          <w:rFonts w:eastAsia="MB Corpo S Text Office Light" w:cs="MB Corpo S Text Office Light"/>
          <w:kern w:val="2"/>
          <w:lang w:eastAsia="de-DE"/>
          <w14:ligatures w14:val="standardContextual"/>
        </w:rPr>
        <w:t>.</w:t>
      </w:r>
    </w:p>
    <w:p w14:paraId="29C7628B" w14:textId="77777777" w:rsidR="00E85175" w:rsidRPr="00723EEC" w:rsidRDefault="00E85175" w:rsidP="00723EEC">
      <w:pPr>
        <w:pStyle w:val="01Flietext"/>
        <w:rPr>
          <w:rFonts w:eastAsia="MB Corpo S Text Office Light" w:cs="MB Corpo S Text Office Light"/>
          <w:kern w:val="2"/>
          <w:lang w:eastAsia="de-DE"/>
          <w14:ligatures w14:val="standardContextual"/>
        </w:rPr>
      </w:pPr>
    </w:p>
    <w:p w14:paraId="08AF0A5D" w14:textId="39033083" w:rsidR="00723EEC" w:rsidRDefault="00723EEC" w:rsidP="00723EEC">
      <w:pPr>
        <w:pStyle w:val="01Flietext"/>
        <w:rPr>
          <w:rFonts w:eastAsia="MB Corpo S Text Office Light" w:cs="MB Corpo S Text Office Light"/>
          <w:kern w:val="2"/>
          <w:lang w:eastAsia="de-DE"/>
          <w14:ligatures w14:val="standardContextual"/>
        </w:rPr>
      </w:pPr>
      <w:r w:rsidRPr="007E3F85">
        <w:rPr>
          <w:rFonts w:eastAsia="MB Corpo S Text Office Light" w:cs="MB Corpo S Text Office Light"/>
          <w:kern w:val="2"/>
          <w:lang w:eastAsia="de-DE" w:bidi="ar-SA"/>
          <w14:ligatures w14:val="standardContextual"/>
        </w:rPr>
        <w:t>O tão aguardado novo Classe G Cabrio está a completar os seus primeiros quilómetros de testes na Áustria.</w:t>
      </w:r>
      <w:r w:rsidR="00E85175" w:rsidRPr="00E85175">
        <w:rPr>
          <w:szCs w:val="22"/>
        </w:rPr>
        <w:t xml:space="preserve"> </w:t>
      </w:r>
      <w:r w:rsidR="00E85175" w:rsidRPr="00E85175">
        <w:rPr>
          <w:rFonts w:eastAsia="MB Corpo S Text Office Light" w:cs="MB Corpo S Text Office Light"/>
          <w:kern w:val="2"/>
          <w:lang w:eastAsia="de-DE"/>
          <w14:ligatures w14:val="standardContextual"/>
        </w:rPr>
        <w:t>Os engenheiros estão a recolher dados essenciais para assegurar que a experiência de condução com a capota aberta proporcione uma sensação verdadeiramente autêntica e inconfundível do Classe G aos futuros condutores. Posteriormente, o modelo seguirá para a Suécia, onde será submetido a exigentes testes de inverno. Ao enfrentar temperaturas negativas e cenários cobertos de neve, será possível comprovar plenamente a robustez, a dinâmica de condução e a fiabilidade deste novo modelo.</w:t>
      </w:r>
    </w:p>
    <w:p w14:paraId="37CBD93C" w14:textId="77777777" w:rsidR="00E85175" w:rsidRDefault="00E85175" w:rsidP="00723EEC">
      <w:pPr>
        <w:pStyle w:val="01Flietext"/>
        <w:rPr>
          <w:rFonts w:eastAsia="MB Corpo S Text Office Light" w:cs="MB Corpo S Text Office Light"/>
          <w:kern w:val="2"/>
          <w:lang w:eastAsia="de-DE" w:bidi="ar-SA"/>
          <w14:ligatures w14:val="standardContextual"/>
        </w:rPr>
      </w:pPr>
    </w:p>
    <w:p w14:paraId="5B3EF71C" w14:textId="679C3295" w:rsidR="00723EEC" w:rsidRPr="004B2C13" w:rsidRDefault="00E85175" w:rsidP="008D5D38">
      <w:r w:rsidRPr="00E85175">
        <w:rPr>
          <w:rFonts w:eastAsia="MB Corpo S Text Office Light" w:cs="MB Corpo S Text Office Light"/>
          <w:kern w:val="2"/>
          <w:szCs w:val="21"/>
          <w:lang w:eastAsia="de-DE"/>
          <w14:ligatures w14:val="standardContextual"/>
        </w:rPr>
        <w:t>Quer se trate do Classe G original ou do novo Classe G Cabrio, todos os modelos garantem que os clientes se sintam plenamente em casa ao volante desta viatura icónica. A Mercedes-Benz divulgará brevemente mais informações sobre esta edição especial, que promete redefinir expectativas e inspirar novas aventuras.</w:t>
      </w:r>
    </w:p>
    <w:sectPr w:rsidR="00723EEC" w:rsidRPr="004B2C13" w:rsidSect="00D06ACA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E6976" w14:textId="77777777" w:rsidR="000312BE" w:rsidRPr="00E675DA" w:rsidRDefault="000312BE" w:rsidP="00764B8C">
      <w:pPr>
        <w:spacing w:line="240" w:lineRule="auto"/>
      </w:pPr>
      <w:r w:rsidRPr="00E675DA">
        <w:separator/>
      </w:r>
    </w:p>
  </w:endnote>
  <w:endnote w:type="continuationSeparator" w:id="0">
    <w:p w14:paraId="3305BD2F" w14:textId="77777777" w:rsidR="000312BE" w:rsidRPr="00E675DA" w:rsidRDefault="000312BE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MB Corpo SText Office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EE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DFD7CD9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3D77E1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2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694605254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5EC2F7E" id="Oval 30" o:spid="_x0000_s1026" style="position:absolute;margin-left:-53.85pt;margin-top:421.75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782821" id="Oval 29" o:spid="_x0000_s1026" style="position:absolute;margin-left:-53.8pt;margin-top:594.8pt;width:1.15pt;height: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3098D" w14:textId="77777777" w:rsidR="000312BE" w:rsidRPr="00E675DA" w:rsidRDefault="000312BE" w:rsidP="00764B8C">
      <w:pPr>
        <w:spacing w:line="240" w:lineRule="auto"/>
      </w:pPr>
      <w:r w:rsidRPr="00E675DA">
        <w:separator/>
      </w:r>
    </w:p>
  </w:footnote>
  <w:footnote w:type="continuationSeparator" w:id="0">
    <w:p w14:paraId="6F3144BB" w14:textId="77777777" w:rsidR="000312BE" w:rsidRPr="00E675DA" w:rsidRDefault="000312BE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60299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493925403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1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0354FC8" id="Ellipse 9" o:spid="_x0000_s1026" style="position:absolute;margin-left:-53.75pt;margin-top:297.2pt;width:1.1pt;height:1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50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1663018560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857196919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26DA7BF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76F"/>
    <w:multiLevelType w:val="multilevel"/>
    <w:tmpl w:val="309C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B2218"/>
    <w:multiLevelType w:val="multilevel"/>
    <w:tmpl w:val="4E1A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D4CBC"/>
    <w:multiLevelType w:val="hybridMultilevel"/>
    <w:tmpl w:val="14C8A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777A53"/>
    <w:multiLevelType w:val="hybridMultilevel"/>
    <w:tmpl w:val="EB8E5194"/>
    <w:lvl w:ilvl="0" w:tplc="80FA652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26C29"/>
    <w:multiLevelType w:val="hybridMultilevel"/>
    <w:tmpl w:val="80084E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3A26B0"/>
    <w:multiLevelType w:val="hybridMultilevel"/>
    <w:tmpl w:val="E3422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40265A"/>
    <w:multiLevelType w:val="multilevel"/>
    <w:tmpl w:val="FB96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139E3"/>
    <w:multiLevelType w:val="multilevel"/>
    <w:tmpl w:val="D2B8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AF00F4"/>
    <w:multiLevelType w:val="multilevel"/>
    <w:tmpl w:val="604C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5C2EC3"/>
    <w:multiLevelType w:val="multilevel"/>
    <w:tmpl w:val="6C9E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310569">
    <w:abstractNumId w:val="3"/>
  </w:num>
  <w:num w:numId="2" w16cid:durableId="1750610611">
    <w:abstractNumId w:val="8"/>
  </w:num>
  <w:num w:numId="3" w16cid:durableId="1284119561">
    <w:abstractNumId w:val="9"/>
  </w:num>
  <w:num w:numId="4" w16cid:durableId="1031420825">
    <w:abstractNumId w:val="2"/>
  </w:num>
  <w:num w:numId="5" w16cid:durableId="998919337">
    <w:abstractNumId w:val="5"/>
  </w:num>
  <w:num w:numId="6" w16cid:durableId="144709280">
    <w:abstractNumId w:val="7"/>
  </w:num>
  <w:num w:numId="7" w16cid:durableId="1331250806">
    <w:abstractNumId w:val="6"/>
  </w:num>
  <w:num w:numId="8" w16cid:durableId="1554080742">
    <w:abstractNumId w:val="11"/>
  </w:num>
  <w:num w:numId="9" w16cid:durableId="1366634532">
    <w:abstractNumId w:val="10"/>
  </w:num>
  <w:num w:numId="10" w16cid:durableId="2050496893">
    <w:abstractNumId w:val="0"/>
  </w:num>
  <w:num w:numId="11" w16cid:durableId="1804882063">
    <w:abstractNumId w:val="1"/>
  </w:num>
  <w:num w:numId="12" w16cid:durableId="168659258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2BE"/>
    <w:rsid w:val="00031FAB"/>
    <w:rsid w:val="00032C76"/>
    <w:rsid w:val="00033CCA"/>
    <w:rsid w:val="00034C8B"/>
    <w:rsid w:val="00035512"/>
    <w:rsid w:val="00035966"/>
    <w:rsid w:val="00035B95"/>
    <w:rsid w:val="00037E64"/>
    <w:rsid w:val="00040D77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137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6BEE"/>
    <w:rsid w:val="000A7310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6DE2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37F94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42B5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B94"/>
    <w:rsid w:val="001C2E75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2B38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7FA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12CA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46892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833"/>
    <w:rsid w:val="002A2E60"/>
    <w:rsid w:val="002A38F0"/>
    <w:rsid w:val="002A396F"/>
    <w:rsid w:val="002A3979"/>
    <w:rsid w:val="002A4728"/>
    <w:rsid w:val="002A6009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FE5"/>
    <w:rsid w:val="002B7836"/>
    <w:rsid w:val="002B789C"/>
    <w:rsid w:val="002C0101"/>
    <w:rsid w:val="002C14DA"/>
    <w:rsid w:val="002C1EA3"/>
    <w:rsid w:val="002C2748"/>
    <w:rsid w:val="002C2B46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50"/>
    <w:rsid w:val="002E157D"/>
    <w:rsid w:val="002E416C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976"/>
    <w:rsid w:val="0031732A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BC0"/>
    <w:rsid w:val="00357D3D"/>
    <w:rsid w:val="00360350"/>
    <w:rsid w:val="0036062C"/>
    <w:rsid w:val="00361B47"/>
    <w:rsid w:val="00363347"/>
    <w:rsid w:val="00363402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271"/>
    <w:rsid w:val="003A1515"/>
    <w:rsid w:val="003A177C"/>
    <w:rsid w:val="003A29D7"/>
    <w:rsid w:val="003A2C9A"/>
    <w:rsid w:val="003A5048"/>
    <w:rsid w:val="003A50A8"/>
    <w:rsid w:val="003A5770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3AC1"/>
    <w:rsid w:val="003C4DC1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32B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27A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C13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5EA5"/>
    <w:rsid w:val="004C66F0"/>
    <w:rsid w:val="004C6994"/>
    <w:rsid w:val="004C7347"/>
    <w:rsid w:val="004C7406"/>
    <w:rsid w:val="004D4352"/>
    <w:rsid w:val="004D458A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0"/>
    <w:rsid w:val="004F5E7D"/>
    <w:rsid w:val="004F611B"/>
    <w:rsid w:val="004F6ABA"/>
    <w:rsid w:val="004F6E6F"/>
    <w:rsid w:val="00500710"/>
    <w:rsid w:val="00500EE8"/>
    <w:rsid w:val="005019E0"/>
    <w:rsid w:val="00501E86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221"/>
    <w:rsid w:val="005176DF"/>
    <w:rsid w:val="00522DD9"/>
    <w:rsid w:val="0052333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297"/>
    <w:rsid w:val="0054551B"/>
    <w:rsid w:val="00546F9E"/>
    <w:rsid w:val="005474D1"/>
    <w:rsid w:val="00547B55"/>
    <w:rsid w:val="0055071B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6C53"/>
    <w:rsid w:val="005677DD"/>
    <w:rsid w:val="00571F30"/>
    <w:rsid w:val="00571FED"/>
    <w:rsid w:val="00572002"/>
    <w:rsid w:val="005748D8"/>
    <w:rsid w:val="00574A54"/>
    <w:rsid w:val="0057568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4860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21FA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E7FAF"/>
    <w:rsid w:val="005F05D6"/>
    <w:rsid w:val="005F112F"/>
    <w:rsid w:val="005F142D"/>
    <w:rsid w:val="005F2417"/>
    <w:rsid w:val="005F250B"/>
    <w:rsid w:val="005F324F"/>
    <w:rsid w:val="005F3357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A7F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5A41"/>
    <w:rsid w:val="00626527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71A8"/>
    <w:rsid w:val="006510F3"/>
    <w:rsid w:val="00652DB2"/>
    <w:rsid w:val="00653275"/>
    <w:rsid w:val="006532E2"/>
    <w:rsid w:val="006532EF"/>
    <w:rsid w:val="00655456"/>
    <w:rsid w:val="00655646"/>
    <w:rsid w:val="006556BB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0A6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803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558"/>
    <w:rsid w:val="006F2B81"/>
    <w:rsid w:val="006F3BB3"/>
    <w:rsid w:val="006F4370"/>
    <w:rsid w:val="006F4718"/>
    <w:rsid w:val="006F5563"/>
    <w:rsid w:val="006F68C1"/>
    <w:rsid w:val="007001C7"/>
    <w:rsid w:val="007005EA"/>
    <w:rsid w:val="0070117A"/>
    <w:rsid w:val="00701727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2552"/>
    <w:rsid w:val="00723EEC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3478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4956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7D6"/>
    <w:rsid w:val="007A4B0C"/>
    <w:rsid w:val="007A4CA1"/>
    <w:rsid w:val="007A500F"/>
    <w:rsid w:val="007A57AE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3AAD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4F2F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4675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27F9"/>
    <w:rsid w:val="008E38F0"/>
    <w:rsid w:val="008E487C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258"/>
    <w:rsid w:val="00910FF7"/>
    <w:rsid w:val="00911417"/>
    <w:rsid w:val="00911647"/>
    <w:rsid w:val="00911FE0"/>
    <w:rsid w:val="00912979"/>
    <w:rsid w:val="00914B05"/>
    <w:rsid w:val="00914D18"/>
    <w:rsid w:val="00915B15"/>
    <w:rsid w:val="00915C9E"/>
    <w:rsid w:val="00916AB7"/>
    <w:rsid w:val="00916D1C"/>
    <w:rsid w:val="00916DCB"/>
    <w:rsid w:val="00917003"/>
    <w:rsid w:val="009170A4"/>
    <w:rsid w:val="0091755F"/>
    <w:rsid w:val="00917C9C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72A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0C3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C7FFD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27BA1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A28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0E6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3159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82"/>
    <w:rsid w:val="00B745A9"/>
    <w:rsid w:val="00B75643"/>
    <w:rsid w:val="00B75BEE"/>
    <w:rsid w:val="00B763B5"/>
    <w:rsid w:val="00B7760F"/>
    <w:rsid w:val="00B7776A"/>
    <w:rsid w:val="00B825E3"/>
    <w:rsid w:val="00B82C26"/>
    <w:rsid w:val="00B84D82"/>
    <w:rsid w:val="00B869CF"/>
    <w:rsid w:val="00B86CB3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2F22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C6FAC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0576"/>
    <w:rsid w:val="00BF0B2B"/>
    <w:rsid w:val="00BF1911"/>
    <w:rsid w:val="00BF1F17"/>
    <w:rsid w:val="00BF36D2"/>
    <w:rsid w:val="00BF48A9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362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410C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675B4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9C7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6762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1C0D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3B9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55DA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13D"/>
    <w:rsid w:val="00D3445C"/>
    <w:rsid w:val="00D34899"/>
    <w:rsid w:val="00D35069"/>
    <w:rsid w:val="00D35DA0"/>
    <w:rsid w:val="00D36800"/>
    <w:rsid w:val="00D36CEC"/>
    <w:rsid w:val="00D40E85"/>
    <w:rsid w:val="00D41593"/>
    <w:rsid w:val="00D41740"/>
    <w:rsid w:val="00D43625"/>
    <w:rsid w:val="00D438A0"/>
    <w:rsid w:val="00D440EC"/>
    <w:rsid w:val="00D449A4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9CC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44FD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1D6A"/>
    <w:rsid w:val="00DF30FC"/>
    <w:rsid w:val="00DF57A8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474F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2FB7"/>
    <w:rsid w:val="00E23674"/>
    <w:rsid w:val="00E23B02"/>
    <w:rsid w:val="00E254BE"/>
    <w:rsid w:val="00E27783"/>
    <w:rsid w:val="00E30CDD"/>
    <w:rsid w:val="00E30E37"/>
    <w:rsid w:val="00E30EF4"/>
    <w:rsid w:val="00E33385"/>
    <w:rsid w:val="00E33927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190"/>
    <w:rsid w:val="00E42684"/>
    <w:rsid w:val="00E43787"/>
    <w:rsid w:val="00E438FD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4956"/>
    <w:rsid w:val="00E6559D"/>
    <w:rsid w:val="00E65643"/>
    <w:rsid w:val="00E666A0"/>
    <w:rsid w:val="00E667E1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5175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514"/>
    <w:rsid w:val="00EF7631"/>
    <w:rsid w:val="00EF7ED2"/>
    <w:rsid w:val="00F0055E"/>
    <w:rsid w:val="00F03CC7"/>
    <w:rsid w:val="00F05912"/>
    <w:rsid w:val="00F05CE4"/>
    <w:rsid w:val="00F0684C"/>
    <w:rsid w:val="00F071FF"/>
    <w:rsid w:val="00F11356"/>
    <w:rsid w:val="00F11682"/>
    <w:rsid w:val="00F116D9"/>
    <w:rsid w:val="00F1170D"/>
    <w:rsid w:val="00F11796"/>
    <w:rsid w:val="00F11C45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6E5"/>
    <w:rsid w:val="00F30748"/>
    <w:rsid w:val="00F31835"/>
    <w:rsid w:val="00F31AFB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1F5F"/>
    <w:rsid w:val="00F72A27"/>
    <w:rsid w:val="00F73CDF"/>
    <w:rsid w:val="00F74011"/>
    <w:rsid w:val="00F74067"/>
    <w:rsid w:val="00F743BD"/>
    <w:rsid w:val="00F74571"/>
    <w:rsid w:val="00F7540D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3C64"/>
    <w:rsid w:val="00FA595E"/>
    <w:rsid w:val="00FA6618"/>
    <w:rsid w:val="00FA69C9"/>
    <w:rsid w:val="00FA7842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104A"/>
    <w:rsid w:val="00FF204C"/>
    <w:rsid w:val="00FF30A6"/>
    <w:rsid w:val="00FF53DA"/>
    <w:rsid w:val="00FF67FB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  <w:style w:type="paragraph" w:customStyle="1" w:styleId="A06Quote">
    <w:name w:val="A06_Quote"/>
    <w:basedOn w:val="Normal"/>
    <w:qFormat/>
    <w:rsid w:val="00C675B4"/>
    <w:pPr>
      <w:spacing w:before="280"/>
      <w:contextualSpacing/>
      <w:jc w:val="center"/>
    </w:pPr>
    <w:rPr>
      <w:rFonts w:ascii="MB Corpo S Text Office" w:eastAsiaTheme="minorEastAsia" w:hAnsi="MB Corpo S Text Office"/>
      <w:kern w:val="2"/>
      <w:szCs w:val="21"/>
      <w:lang w:val="en-GB" w:eastAsia="de-DE" w:bidi="ar-SA"/>
      <w14:ligatures w14:val="standardContextual"/>
    </w:rPr>
  </w:style>
  <w:style w:type="paragraph" w:customStyle="1" w:styleId="A07Quoter">
    <w:name w:val="A07_Quoter"/>
    <w:qFormat/>
    <w:rsid w:val="00C675B4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 w:bidi="ar-SA"/>
      <w14:ligatures w14:val="standardContextual"/>
    </w:rPr>
  </w:style>
  <w:style w:type="paragraph" w:customStyle="1" w:styleId="A03Copytext">
    <w:name w:val="A03_Copy text"/>
    <w:qFormat/>
    <w:rsid w:val="00FA7842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A04List">
    <w:name w:val="A04_List"/>
    <w:basedOn w:val="A03Copytext"/>
    <w:qFormat/>
    <w:rsid w:val="00D40E85"/>
    <w:pPr>
      <w:spacing w:after="280"/>
      <w:contextualSpacing/>
    </w:pPr>
    <w:rPr>
      <w:rFonts w:ascii="MB Corpo S Text Office" w:hAnsi="MB Corpo S Text Office"/>
    </w:rPr>
  </w:style>
  <w:style w:type="paragraph" w:customStyle="1" w:styleId="C01Tabletitle">
    <w:name w:val="C01_Table title"/>
    <w:qFormat/>
    <w:rsid w:val="00B63159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styleId="TOC3">
    <w:name w:val="toc 3"/>
    <w:basedOn w:val="Normal"/>
    <w:next w:val="Normal"/>
    <w:autoRedefine/>
    <w:uiPriority w:val="39"/>
    <w:unhideWhenUsed/>
    <w:rsid w:val="00B63159"/>
    <w:pPr>
      <w:spacing w:after="100" w:line="240" w:lineRule="auto"/>
      <w:ind w:left="442"/>
    </w:pPr>
    <w:rPr>
      <w:rFonts w:asciiTheme="minorHAnsi" w:eastAsiaTheme="minorEastAsia" w:hAnsiTheme="minorHAnsi" w:cs="Times New Roman"/>
      <w:sz w:val="22"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A27BA1"/>
    <w:rPr>
      <w:rFonts w:ascii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F3BB3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F3BB3"/>
    <w:rPr>
      <w:rFonts w:ascii="MB Corpo S Text Office Light" w:hAnsi="MB Corpo S Text Office Light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F3BB3"/>
    <w:rPr>
      <w:vertAlign w:val="superscript"/>
    </w:rPr>
  </w:style>
  <w:style w:type="paragraph" w:customStyle="1" w:styleId="A05Subheadline">
    <w:name w:val="A05_Subheadline"/>
    <w:next w:val="A03Copytext"/>
    <w:qFormat/>
    <w:rsid w:val="00A47A2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character" w:customStyle="1" w:styleId="ts-alignment-element">
    <w:name w:val="ts-alignment-element"/>
    <w:basedOn w:val="DefaultParagraphFont"/>
    <w:rsid w:val="00E64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ae7d3cadaa363b504aba790ee413be4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eff10d41cfb289abf9f1c03594cac0bf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622318-C574-479A-98E0-A5DCCBF2E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63CF77F9-2399-4BE4-A02E-0C67CED4F4C3}">
  <ds:schemaRefs>
    <ds:schemaRef ds:uri="http://schemas.microsoft.com/office/2006/metadata/properties"/>
    <ds:schemaRef ds:uri="http://schemas.microsoft.com/office/infopath/2007/PartnerControls"/>
    <ds:schemaRef ds:uri="bd81e25e-0b27-4a24-a9b3-4fabb54924f6"/>
    <ds:schemaRef ds:uri="ea635a72-802c-4bdc-8cf7-731d52a6a1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1666</CharactersWithSpaces>
  <SharedDoc>false</SharedDoc>
  <HLinks>
    <vt:vector size="6" baseType="variant">
      <vt:variant>
        <vt:i4>3866734</vt:i4>
      </vt:variant>
      <vt:variant>
        <vt:i4>0</vt:i4>
      </vt:variant>
      <vt:variant>
        <vt:i4>0</vt:i4>
      </vt:variant>
      <vt:variant>
        <vt:i4>5</vt:i4>
      </vt:variant>
      <vt:variant>
        <vt:lpwstr>https://group.mercedes-benz.com/sustainability/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2</cp:revision>
  <cp:lastPrinted>2025-10-22T08:47:00Z</cp:lastPrinted>
  <dcterms:created xsi:type="dcterms:W3CDTF">2025-12-03T14:11:00Z</dcterms:created>
  <dcterms:modified xsi:type="dcterms:W3CDTF">2025-12-03T14:11:00Z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