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6E31F6BB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FB07807" w14:textId="77777777" w:rsidR="003C25F8" w:rsidRDefault="003C25F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753CA0AC" w:rsidR="008D5D38" w:rsidRPr="00487FB2" w:rsidRDefault="17B9C1C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1"/>
              </w:rPr>
            </w:pPr>
            <w:r w:rsidRPr="6E31F6BB">
              <w:rPr>
                <w:sz w:val="21"/>
                <w:szCs w:val="21"/>
              </w:rPr>
              <w:t>2</w:t>
            </w:r>
            <w:r w:rsidR="00751725">
              <w:rPr>
                <w:sz w:val="21"/>
                <w:szCs w:val="21"/>
              </w:rPr>
              <w:t>3</w:t>
            </w:r>
            <w:r w:rsidRPr="6E31F6BB">
              <w:rPr>
                <w:sz w:val="21"/>
                <w:szCs w:val="21"/>
              </w:rPr>
              <w:t xml:space="preserve"> </w:t>
            </w:r>
            <w:r w:rsidR="002355BE" w:rsidRPr="6E31F6BB">
              <w:rPr>
                <w:sz w:val="21"/>
                <w:szCs w:val="21"/>
              </w:rPr>
              <w:t>Janeiro 2026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6E31F6BB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951462">
      <w:pPr>
        <w:pStyle w:val="Heading1"/>
        <w:jc w:val="both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</w:p>
    <w:p w14:paraId="22663B42" w14:textId="0B7A170D" w:rsidR="002355BE" w:rsidRPr="0013599E" w:rsidRDefault="002355BE" w:rsidP="00951462">
      <w:pPr>
        <w:jc w:val="both"/>
        <w:rPr>
          <w:sz w:val="28"/>
          <w:szCs w:val="28"/>
        </w:rPr>
      </w:pPr>
    </w:p>
    <w:p w14:paraId="63E7907B" w14:textId="59237FA8" w:rsidR="6E31F6BB" w:rsidRDefault="6E31F6BB" w:rsidP="6E31F6BB">
      <w:pPr>
        <w:jc w:val="both"/>
        <w:rPr>
          <w:sz w:val="28"/>
          <w:szCs w:val="28"/>
        </w:rPr>
      </w:pPr>
    </w:p>
    <w:p w14:paraId="368D40FD" w14:textId="1E5A7DAD" w:rsidR="002355BE" w:rsidRDefault="001635CA" w:rsidP="6E31F6BB">
      <w:pPr>
        <w:jc w:val="both"/>
        <w:rPr>
          <w:rFonts w:ascii="MB Corpo A Title Cond Office" w:hAnsi="MB Corpo A Title Cond Office"/>
          <w:sz w:val="32"/>
          <w:szCs w:val="32"/>
        </w:rPr>
      </w:pPr>
      <w:r w:rsidRPr="6E31F6BB">
        <w:rPr>
          <w:rFonts w:ascii="MB Corpo A Title Cond Office" w:hAnsi="MB Corpo A Title Cond Office"/>
          <w:sz w:val="32"/>
          <w:szCs w:val="32"/>
        </w:rPr>
        <w:t>Mercedes-Benz Portugal</w:t>
      </w:r>
      <w:r w:rsidR="00D403C7" w:rsidRPr="6E31F6BB">
        <w:rPr>
          <w:rFonts w:ascii="MB Corpo A Title Cond Office" w:hAnsi="MB Corpo A Title Cond Office"/>
          <w:sz w:val="32"/>
          <w:szCs w:val="32"/>
        </w:rPr>
        <w:t xml:space="preserve"> anuncia nova liderança</w:t>
      </w:r>
      <w:r w:rsidRPr="6E31F6BB">
        <w:rPr>
          <w:rFonts w:ascii="MB Corpo A Title Cond Office" w:hAnsi="MB Corpo A Title Cond Office"/>
          <w:sz w:val="32"/>
          <w:szCs w:val="32"/>
        </w:rPr>
        <w:t>.</w:t>
      </w:r>
    </w:p>
    <w:p w14:paraId="14E1F081" w14:textId="77777777" w:rsidR="004A64C2" w:rsidRPr="004A64C2" w:rsidRDefault="004A64C2" w:rsidP="00951462">
      <w:pPr>
        <w:jc w:val="both"/>
        <w:rPr>
          <w:rFonts w:ascii="MB Corpo A Title Cond Office" w:hAnsi="MB Corpo A Title Cond Office"/>
          <w:sz w:val="28"/>
          <w:szCs w:val="28"/>
        </w:rPr>
      </w:pPr>
    </w:p>
    <w:p w14:paraId="2218CE23" w14:textId="77777777" w:rsidR="002355BE" w:rsidRPr="002355BE" w:rsidRDefault="002355BE" w:rsidP="00951462">
      <w:pPr>
        <w:jc w:val="both"/>
        <w:rPr>
          <w:sz w:val="28"/>
          <w:szCs w:val="28"/>
        </w:rPr>
      </w:pPr>
    </w:p>
    <w:p w14:paraId="5D444154" w14:textId="5A273092" w:rsidR="00D403C7" w:rsidRPr="004A64C2" w:rsidRDefault="00D403C7" w:rsidP="00FE7F37">
      <w:pPr>
        <w:jc w:val="both"/>
        <w:rPr>
          <w:b/>
          <w:bCs/>
        </w:rPr>
      </w:pPr>
      <w:r w:rsidRPr="004A64C2">
        <w:rPr>
          <w:b/>
          <w:bCs/>
        </w:rPr>
        <w:t>Após cinco anos de liderança por parte de Holger Marquardt, a Mercedes-Benz Portugal anuncia a nomeação de Conceição Machado como nova CEO da empresa.</w:t>
      </w:r>
    </w:p>
    <w:p w14:paraId="622332CE" w14:textId="77777777" w:rsidR="00D403C7" w:rsidRPr="00D403C7" w:rsidRDefault="00D403C7" w:rsidP="00FE7F37">
      <w:pPr>
        <w:jc w:val="both"/>
        <w:rPr>
          <w:rFonts w:ascii="MB Corpo S Title Light" w:hAnsi="MB Corpo S Title Light" w:cs="Arial"/>
          <w:sz w:val="22"/>
        </w:rPr>
      </w:pPr>
    </w:p>
    <w:p w14:paraId="75426D6E" w14:textId="54698446" w:rsidR="00D403C7" w:rsidRPr="00751725" w:rsidRDefault="00D403C7" w:rsidP="001B37EE">
      <w:pPr>
        <w:pStyle w:val="A03Copytext"/>
        <w:rPr>
          <w:lang w:val="pt-PT"/>
        </w:rPr>
      </w:pPr>
      <w:r w:rsidRPr="00751725">
        <w:rPr>
          <w:lang w:val="pt-PT"/>
        </w:rPr>
        <w:t xml:space="preserve">Licenciada em Economia e pós-graduada em Gestão Financeira, Conceição Machado possui uma sólida experiência no setor automóvel e financeiro, com mais de 20 anos de carreira no Grupo Mercedes-Benz. </w:t>
      </w:r>
    </w:p>
    <w:p w14:paraId="41E6340B" w14:textId="77777777" w:rsidR="00D403C7" w:rsidRPr="004A64C2" w:rsidRDefault="00D403C7" w:rsidP="00FE7F37">
      <w:pPr>
        <w:jc w:val="both"/>
      </w:pPr>
    </w:p>
    <w:p w14:paraId="1E8B2B7A" w14:textId="106D085B" w:rsidR="00D403C7" w:rsidRPr="00751725" w:rsidRDefault="00D403C7" w:rsidP="001B37EE">
      <w:pPr>
        <w:pStyle w:val="A03Copytext"/>
        <w:rPr>
          <w:lang w:val="pt-PT"/>
        </w:rPr>
      </w:pPr>
      <w:r w:rsidRPr="00751725">
        <w:rPr>
          <w:lang w:val="pt-PT"/>
        </w:rPr>
        <w:t>Iniciou o seu percurso na Mercedes-Benz Financial Services Portugal em 1998, no departamento de Crédito, assumindo posteriormente a Direção de Crédito e Operações em 2007.</w:t>
      </w:r>
    </w:p>
    <w:p w14:paraId="167BE2C0" w14:textId="77777777" w:rsidR="00D403C7" w:rsidRPr="004A64C2" w:rsidRDefault="00D403C7" w:rsidP="00FE7F37">
      <w:pPr>
        <w:jc w:val="both"/>
      </w:pPr>
    </w:p>
    <w:p w14:paraId="5C0FB9BD" w14:textId="77777777" w:rsidR="00D403C7" w:rsidRPr="00751725" w:rsidRDefault="00D403C7" w:rsidP="001B37EE">
      <w:pPr>
        <w:pStyle w:val="A03Copytext"/>
        <w:rPr>
          <w:lang w:val="pt-PT"/>
        </w:rPr>
      </w:pPr>
      <w:r w:rsidRPr="00751725">
        <w:rPr>
          <w:lang w:val="pt-PT"/>
        </w:rPr>
        <w:t>Entre 2011 e 2015, desempenhou funções internacionais como Diretora de Crédito e Operações na Mercedes-Benz Financial Services e Mercedes-Benz Bank Espanha. Em 2015, integrou a Mercedes-Benz Mobility, na sede em Estugarda, como Responsável pelo Crédito da Região Europa. Em 2017, com a aquisição da Athlon, assumiu a Direção Geral da Athlon Iberia, posição que ocupou até 2021, ano em que regressou a Portugal para liderar a Mercedes-Benz Financial Services Portugal.</w:t>
      </w:r>
    </w:p>
    <w:p w14:paraId="5E20B3E2" w14:textId="77777777" w:rsidR="00D403C7" w:rsidRPr="004A64C2" w:rsidRDefault="00D403C7" w:rsidP="00FE7F37">
      <w:pPr>
        <w:jc w:val="both"/>
      </w:pPr>
    </w:p>
    <w:p w14:paraId="11AD6F38" w14:textId="6B148542" w:rsidR="000F4508" w:rsidRPr="00751725" w:rsidRDefault="000F4508" w:rsidP="001B37EE">
      <w:pPr>
        <w:pStyle w:val="A03Copytext"/>
        <w:rPr>
          <w:b/>
          <w:bCs/>
          <w:lang w:val="pt-PT"/>
        </w:rPr>
      </w:pPr>
      <w:r w:rsidRPr="00751725">
        <w:rPr>
          <w:lang w:val="pt-PT"/>
        </w:rPr>
        <w:t xml:space="preserve">Para além da função de CEO da Mercedes-Benz Portugal, Conceição Machado assume também a </w:t>
      </w:r>
      <w:r w:rsidRPr="00751725">
        <w:rPr>
          <w:b/>
          <w:bCs/>
          <w:lang w:val="pt-PT"/>
        </w:rPr>
        <w:t>Direção Geral de Marketing, Product Management e Dealer Network Iberia.</w:t>
      </w:r>
      <w:r w:rsidRPr="00751725">
        <w:rPr>
          <w:lang w:val="pt-PT"/>
        </w:rPr>
        <w:t xml:space="preserve"> </w:t>
      </w:r>
    </w:p>
    <w:p w14:paraId="0D74302C" w14:textId="77777777" w:rsidR="00D02874" w:rsidRPr="004A64C2" w:rsidRDefault="00D02874" w:rsidP="00FE7F37">
      <w:pPr>
        <w:jc w:val="both"/>
      </w:pPr>
    </w:p>
    <w:p w14:paraId="48B83D63" w14:textId="2985E64B" w:rsidR="00D403C7" w:rsidRPr="005C308B" w:rsidRDefault="00D403C7" w:rsidP="001B37EE">
      <w:pPr>
        <w:pStyle w:val="A03Copytext"/>
        <w:rPr>
          <w:lang w:val="pt-PT"/>
        </w:rPr>
      </w:pPr>
      <w:r w:rsidRPr="005C308B">
        <w:rPr>
          <w:lang w:val="pt-PT"/>
        </w:rPr>
        <w:t xml:space="preserve">2026 será um ano especialmente significativo, onde a marca Mercedes-Benz irá celebrar o seu 140.º aniversário de inovação e apresentar uma robusta ofensiva de produto, com vários lançamentos de novos modelos. </w:t>
      </w:r>
    </w:p>
    <w:p w14:paraId="5FEDD21A" w14:textId="77777777" w:rsidR="002B5B71" w:rsidRPr="004A64C2" w:rsidRDefault="002B5B71" w:rsidP="6E31F6BB">
      <w:pPr>
        <w:jc w:val="both"/>
        <w:rPr>
          <w:i/>
          <w:iCs/>
        </w:rPr>
      </w:pPr>
    </w:p>
    <w:p w14:paraId="77BE86E9" w14:textId="5B35E6A8" w:rsidR="593FDDBB" w:rsidRPr="005F1A0E" w:rsidRDefault="593FDDBB" w:rsidP="005F1A0E">
      <w:pPr>
        <w:pStyle w:val="A03Copytext"/>
        <w:jc w:val="center"/>
        <w:rPr>
          <w:b/>
          <w:bCs/>
          <w:i/>
          <w:iCs/>
          <w:lang w:val="pt-PT"/>
        </w:rPr>
      </w:pPr>
      <w:r w:rsidRPr="005F1A0E">
        <w:rPr>
          <w:b/>
          <w:bCs/>
          <w:i/>
          <w:iCs/>
          <w:lang w:val="pt-PT"/>
        </w:rPr>
        <w:t>“Tenho o prazer de integrar a equipa da M</w:t>
      </w:r>
      <w:r w:rsidR="6B6AF5BE" w:rsidRPr="005F1A0E">
        <w:rPr>
          <w:b/>
          <w:bCs/>
          <w:i/>
          <w:iCs/>
          <w:lang w:val="pt-PT"/>
        </w:rPr>
        <w:t>ercedes-Benz Portugal</w:t>
      </w:r>
      <w:r w:rsidRPr="005F1A0E">
        <w:rPr>
          <w:b/>
          <w:bCs/>
          <w:i/>
          <w:iCs/>
          <w:lang w:val="pt-PT"/>
        </w:rPr>
        <w:t xml:space="preserve"> num momento extraordinário para a marca, com uma história de 140 anos no pináculo da inovação e da segurança automóvel.</w:t>
      </w:r>
    </w:p>
    <w:p w14:paraId="5763A91F" w14:textId="1BA9CE69" w:rsidR="593FDDBB" w:rsidRPr="005F1A0E" w:rsidRDefault="593FDDBB" w:rsidP="005F1A0E">
      <w:pPr>
        <w:pStyle w:val="A03Copytext"/>
        <w:jc w:val="center"/>
        <w:rPr>
          <w:b/>
          <w:bCs/>
          <w:i/>
          <w:iCs/>
          <w:lang w:val="pt-PT"/>
        </w:rPr>
      </w:pPr>
      <w:r w:rsidRPr="005F1A0E">
        <w:rPr>
          <w:b/>
          <w:bCs/>
          <w:i/>
          <w:iCs/>
          <w:lang w:val="pt-PT"/>
        </w:rPr>
        <w:t>O lançamento de 14 novos modelos, em 2026 e a confiança na competência das pessoas que me rodeiam, permitem-me acreditar na manutenção da liderança no segmento e no crescimento do negócio”</w:t>
      </w:r>
    </w:p>
    <w:p w14:paraId="5FED8A06" w14:textId="47922F7C" w:rsidR="6E31F6BB" w:rsidRDefault="6E31F6BB" w:rsidP="6E31F6BB">
      <w:pPr>
        <w:jc w:val="both"/>
        <w:rPr>
          <w:highlight w:val="yellow"/>
        </w:rPr>
      </w:pPr>
    </w:p>
    <w:p w14:paraId="513C44AD" w14:textId="231C44F3" w:rsidR="00F755A6" w:rsidRDefault="593FDDBB" w:rsidP="6E31F6BB">
      <w:pPr>
        <w:jc w:val="center"/>
      </w:pPr>
      <w:r>
        <w:t xml:space="preserve">Refere Conceição Machado quando questionada sobre este novo desafio. </w:t>
      </w:r>
    </w:p>
    <w:p w14:paraId="3E17CD3D" w14:textId="77777777" w:rsidR="00F755A6" w:rsidRDefault="00F755A6" w:rsidP="00FE7F37">
      <w:pPr>
        <w:jc w:val="both"/>
      </w:pPr>
    </w:p>
    <w:p w14:paraId="491D2FC3" w14:textId="77777777" w:rsidR="00EC624C" w:rsidRDefault="00EC624C" w:rsidP="00FE7F37">
      <w:pPr>
        <w:jc w:val="both"/>
        <w:rPr>
          <w:rFonts w:ascii="MB Corpo S Text Light" w:hAnsi="MB Corpo S Text Light" w:cs="Arial"/>
          <w:sz w:val="22"/>
        </w:rPr>
      </w:pPr>
    </w:p>
    <w:p w14:paraId="3BE0BF95" w14:textId="77777777" w:rsidR="00EC624C" w:rsidRDefault="00EC624C" w:rsidP="00FE7F37">
      <w:pPr>
        <w:jc w:val="both"/>
        <w:rPr>
          <w:rFonts w:ascii="MB Corpo S Text Light" w:hAnsi="MB Corpo S Text Light" w:cs="Arial"/>
          <w:sz w:val="22"/>
        </w:rPr>
      </w:pPr>
    </w:p>
    <w:p w14:paraId="4A93D4E3" w14:textId="56F4A205" w:rsidR="00D01162" w:rsidRPr="00751725" w:rsidRDefault="00D01162" w:rsidP="005F1A0E">
      <w:pPr>
        <w:pStyle w:val="A03Copytext"/>
        <w:rPr>
          <w:lang w:val="pt-PT"/>
        </w:rPr>
      </w:pPr>
      <w:r w:rsidRPr="00751725">
        <w:rPr>
          <w:lang w:val="pt-PT"/>
        </w:rPr>
        <w:lastRenderedPageBreak/>
        <w:t>Com esta nomeação, a Mercedes-Benz Portugal reforça o seu compromisso com a inovação, a excelência e a proximidade aos clientes, sob a liderança de uma profissional com vasta experiência internacional e profundo conhecimento do setor.</w:t>
      </w:r>
    </w:p>
    <w:p w14:paraId="2B1F1A5F" w14:textId="77777777" w:rsidR="00671B85" w:rsidRDefault="00671B85" w:rsidP="00FE7F37">
      <w:pPr>
        <w:jc w:val="both"/>
      </w:pPr>
    </w:p>
    <w:p w14:paraId="3BA80B1E" w14:textId="776E8E56" w:rsidR="005248A0" w:rsidRPr="00751725" w:rsidRDefault="002061D3" w:rsidP="005F1A0E">
      <w:pPr>
        <w:pStyle w:val="A03Copytext"/>
        <w:rPr>
          <w:lang w:val="pt-PT"/>
        </w:rPr>
      </w:pPr>
      <w:r w:rsidRPr="00751725">
        <w:rPr>
          <w:lang w:val="pt-PT"/>
        </w:rPr>
        <w:t xml:space="preserve">Ao assumir a sua nova função, Conceição Machado passa a reportar diretamente a </w:t>
      </w:r>
      <w:r w:rsidRPr="00751725">
        <w:rPr>
          <w:b/>
          <w:bCs/>
          <w:lang w:val="pt-PT"/>
        </w:rPr>
        <w:t>Reiner Hoeps</w:t>
      </w:r>
      <w:r w:rsidRPr="00751725">
        <w:rPr>
          <w:lang w:val="pt-PT"/>
        </w:rPr>
        <w:t xml:space="preserve">, que se mantém como </w:t>
      </w:r>
      <w:r w:rsidRPr="00751725">
        <w:rPr>
          <w:b/>
          <w:bCs/>
          <w:lang w:val="pt-PT"/>
        </w:rPr>
        <w:t xml:space="preserve">Head </w:t>
      </w:r>
      <w:r w:rsidR="005248A0" w:rsidRPr="00751725">
        <w:rPr>
          <w:b/>
          <w:bCs/>
          <w:lang w:val="pt-PT"/>
        </w:rPr>
        <w:t>of</w:t>
      </w:r>
      <w:r w:rsidRPr="00751725">
        <w:rPr>
          <w:b/>
          <w:bCs/>
          <w:lang w:val="pt-PT"/>
        </w:rPr>
        <w:t xml:space="preserve"> Mercedes-Benz Iberia e CEO da Mercedes-Benz Espanha</w:t>
      </w:r>
      <w:r w:rsidRPr="00751725">
        <w:rPr>
          <w:lang w:val="pt-PT"/>
        </w:rPr>
        <w:t xml:space="preserve">, cargo que ocupa desde 1 de junho de 2023. </w:t>
      </w:r>
    </w:p>
    <w:p w14:paraId="21C99CF0" w14:textId="77777777" w:rsidR="00C5342B" w:rsidRPr="004A64C2" w:rsidRDefault="00C5342B" w:rsidP="002061D3">
      <w:pPr>
        <w:jc w:val="both"/>
      </w:pPr>
    </w:p>
    <w:p w14:paraId="46335847" w14:textId="558A749A" w:rsidR="002061D3" w:rsidRPr="00751725" w:rsidRDefault="002061D3" w:rsidP="005F1A0E">
      <w:pPr>
        <w:pStyle w:val="A03Copytext"/>
        <w:rPr>
          <w:lang w:val="pt-PT"/>
        </w:rPr>
      </w:pPr>
      <w:r w:rsidRPr="00751725">
        <w:rPr>
          <w:lang w:val="pt-PT"/>
        </w:rPr>
        <w:t>Desde a sua chegada, Reiner Hoeps tem promovido a integração dos mercados de Espanha e Portugal no Cluster Iberia, respeitando as especificidades de cada país e assegurando uma gestão coordenada orientada para melhorar resultados, gerar eficiências e reforçar a complementaridade entre ambos os mercados.</w:t>
      </w:r>
    </w:p>
    <w:p w14:paraId="1D68186C" w14:textId="77777777" w:rsidR="005248A0" w:rsidRPr="004A64C2" w:rsidRDefault="005248A0" w:rsidP="002061D3">
      <w:pPr>
        <w:jc w:val="both"/>
      </w:pPr>
    </w:p>
    <w:p w14:paraId="3ACE7FE6" w14:textId="123E1A5D" w:rsidR="002061D3" w:rsidRPr="00751725" w:rsidRDefault="002061D3" w:rsidP="005F1A0E">
      <w:pPr>
        <w:pStyle w:val="A03Copytext"/>
        <w:rPr>
          <w:lang w:val="pt-PT"/>
        </w:rPr>
      </w:pPr>
      <w:r w:rsidRPr="00751725">
        <w:rPr>
          <w:lang w:val="pt-PT"/>
        </w:rPr>
        <w:t>Em 2025, a Mercedes-Benz alcançou um marco histórico ao superar as 64.000 unidades vendidas em Espanha e Portugal, consolidando-se como líder do segmento Premium nos dois países e atingindo um recorde absoluto de vendas. Estes resultados refletem a estratégia da marca</w:t>
      </w:r>
      <w:r w:rsidR="00931CFB" w:rsidRPr="00751725">
        <w:rPr>
          <w:lang w:val="pt-PT"/>
        </w:rPr>
        <w:t>,</w:t>
      </w:r>
      <w:r w:rsidRPr="00751725">
        <w:rPr>
          <w:lang w:val="pt-PT"/>
        </w:rPr>
        <w:t xml:space="preserve"> em oferecer soluções inovadoras e uma experiência excecional aos seus clientes, reforçando a posição da Mercedes-Benz como referência no setor automóvel.</w:t>
      </w:r>
    </w:p>
    <w:p w14:paraId="0DDE5172" w14:textId="77777777" w:rsidR="00F755A6" w:rsidRDefault="00F755A6" w:rsidP="00FE7F37">
      <w:pPr>
        <w:jc w:val="both"/>
      </w:pPr>
    </w:p>
    <w:p w14:paraId="57A8FF5E" w14:textId="77777777" w:rsidR="00F755A6" w:rsidRDefault="00F755A6" w:rsidP="00FE7F37">
      <w:pPr>
        <w:jc w:val="both"/>
      </w:pPr>
    </w:p>
    <w:p w14:paraId="693B433E" w14:textId="78678841" w:rsidR="0013599E" w:rsidRDefault="0013599E" w:rsidP="00FE7F37">
      <w:pPr>
        <w:jc w:val="both"/>
      </w:pPr>
      <w:r>
        <w:t>Mercedes-Benz Portugal, S.A.</w:t>
      </w:r>
    </w:p>
    <w:p w14:paraId="694DFAB2" w14:textId="77777777" w:rsidR="0013599E" w:rsidRDefault="0013599E" w:rsidP="00FE7F37">
      <w:pPr>
        <w:jc w:val="both"/>
      </w:pPr>
    </w:p>
    <w:p w14:paraId="4093B2AD" w14:textId="77777777" w:rsidR="0013599E" w:rsidRDefault="0013599E" w:rsidP="00FE7F37">
      <w:pPr>
        <w:jc w:val="both"/>
      </w:pPr>
    </w:p>
    <w:p w14:paraId="4688FB88" w14:textId="77777777" w:rsidR="0013599E" w:rsidRDefault="0013599E" w:rsidP="00FE7F37">
      <w:pPr>
        <w:jc w:val="both"/>
      </w:pPr>
    </w:p>
    <w:p w14:paraId="1D8D6399" w14:textId="7D3A7434" w:rsidR="0013599E" w:rsidRDefault="0013599E" w:rsidP="00FE7F37">
      <w:pPr>
        <w:jc w:val="both"/>
      </w:pPr>
      <w:r>
        <w:t>Contactos:</w:t>
      </w:r>
    </w:p>
    <w:p w14:paraId="5432AF0F" w14:textId="77777777" w:rsidR="0013599E" w:rsidRDefault="0013599E" w:rsidP="00FE7F37">
      <w:pPr>
        <w:jc w:val="both"/>
      </w:pPr>
      <w:r>
        <w:t>Rita António – Tel: 925 315 629</w:t>
      </w:r>
    </w:p>
    <w:p w14:paraId="3772C16B" w14:textId="77777777" w:rsidR="0013599E" w:rsidRDefault="0013599E" w:rsidP="00FE7F37">
      <w:pPr>
        <w:jc w:val="both"/>
      </w:pPr>
      <w:r>
        <w:t>Cátia Magalhães – Tel: 966 364 813</w:t>
      </w:r>
    </w:p>
    <w:p w14:paraId="48730016" w14:textId="2A63BDB1" w:rsidR="0013599E" w:rsidRDefault="0013599E" w:rsidP="00FE7F37">
      <w:pPr>
        <w:jc w:val="both"/>
      </w:pPr>
    </w:p>
    <w:p w14:paraId="1D7E4F47" w14:textId="77777777" w:rsidR="0013599E" w:rsidRDefault="0013599E" w:rsidP="00FE7F37">
      <w:pPr>
        <w:jc w:val="both"/>
      </w:pPr>
    </w:p>
    <w:p w14:paraId="44C6B60C" w14:textId="742F129E" w:rsidR="0013599E" w:rsidRPr="002355BE" w:rsidRDefault="0013599E" w:rsidP="002355BE">
      <w:r>
        <w:t xml:space="preserve">Mais informações sobre a Mercedes-Benz visite: </w:t>
      </w:r>
      <w:hyperlink r:id="rId14" w:history="1">
        <w:r w:rsidRPr="0013599E">
          <w:rPr>
            <w:rStyle w:val="Hyperlink"/>
          </w:rPr>
          <w:t>Notícias Mercedes-Benz em Portugal</w:t>
        </w:r>
      </w:hyperlink>
    </w:p>
    <w:sectPr w:rsidR="0013599E" w:rsidRPr="002355BE" w:rsidSect="00D06ACA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9174" w14:textId="77777777" w:rsidR="00320D1C" w:rsidRPr="00E675DA" w:rsidRDefault="00320D1C" w:rsidP="00764B8C">
      <w:pPr>
        <w:spacing w:line="240" w:lineRule="auto"/>
      </w:pPr>
      <w:r w:rsidRPr="00E675DA">
        <w:separator/>
      </w:r>
    </w:p>
  </w:endnote>
  <w:endnote w:type="continuationSeparator" w:id="0">
    <w:p w14:paraId="6C7196AB" w14:textId="77777777" w:rsidR="00320D1C" w:rsidRPr="00E675DA" w:rsidRDefault="00320D1C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MB Corpo S Title Light">
    <w:charset w:val="00"/>
    <w:family w:val="swiss"/>
    <w:pitch w:val="variable"/>
    <w:sig w:usb0="00000007" w:usb1="00000003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2EC9AF7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4D5886E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700F859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08D74D1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1F2C5" w14:textId="77777777" w:rsidR="00320D1C" w:rsidRPr="00E675DA" w:rsidRDefault="00320D1C" w:rsidP="00764B8C">
      <w:pPr>
        <w:spacing w:line="240" w:lineRule="auto"/>
      </w:pPr>
      <w:r w:rsidRPr="00E675DA">
        <w:separator/>
      </w:r>
    </w:p>
  </w:footnote>
  <w:footnote w:type="continuationSeparator" w:id="0">
    <w:p w14:paraId="689150EC" w14:textId="77777777" w:rsidR="00320D1C" w:rsidRPr="00E675DA" w:rsidRDefault="00320D1C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58251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EFCE5E3" id="Ellipse 9" o:spid="_x0000_s1026" style="position:absolute;margin-left:-53.75pt;margin-top:297.2pt;width:1.1pt;height:1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49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751B4B1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11B6E"/>
    <w:multiLevelType w:val="hybridMultilevel"/>
    <w:tmpl w:val="98080F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C34A3"/>
    <w:multiLevelType w:val="hybridMultilevel"/>
    <w:tmpl w:val="06C4D9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756892">
    <w:abstractNumId w:val="0"/>
  </w:num>
  <w:num w:numId="2" w16cid:durableId="78041266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17DDB"/>
    <w:rsid w:val="00020F6A"/>
    <w:rsid w:val="0002303D"/>
    <w:rsid w:val="00024E70"/>
    <w:rsid w:val="000251F9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8FD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39D3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50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58C9"/>
    <w:rsid w:val="0013599E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5CA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7EE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49"/>
    <w:rsid w:val="001F57ED"/>
    <w:rsid w:val="001F591B"/>
    <w:rsid w:val="001F603B"/>
    <w:rsid w:val="001F62C4"/>
    <w:rsid w:val="001F6434"/>
    <w:rsid w:val="001F6548"/>
    <w:rsid w:val="001F6D90"/>
    <w:rsid w:val="001F7860"/>
    <w:rsid w:val="00200B07"/>
    <w:rsid w:val="00200C57"/>
    <w:rsid w:val="00202B02"/>
    <w:rsid w:val="00204A2E"/>
    <w:rsid w:val="00204B02"/>
    <w:rsid w:val="00204D27"/>
    <w:rsid w:val="00205188"/>
    <w:rsid w:val="002052F8"/>
    <w:rsid w:val="002061D3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5BE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B71"/>
    <w:rsid w:val="002B5C5C"/>
    <w:rsid w:val="002B6A44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D7CB6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48CE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200AD"/>
    <w:rsid w:val="00320154"/>
    <w:rsid w:val="00320431"/>
    <w:rsid w:val="003205D7"/>
    <w:rsid w:val="00320D1C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27C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515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5F8"/>
    <w:rsid w:val="003C31E9"/>
    <w:rsid w:val="003C651B"/>
    <w:rsid w:val="003C6876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C3A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4C2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9CC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744"/>
    <w:rsid w:val="00513F8F"/>
    <w:rsid w:val="00514EBE"/>
    <w:rsid w:val="005150E1"/>
    <w:rsid w:val="005159CF"/>
    <w:rsid w:val="005166F8"/>
    <w:rsid w:val="00517221"/>
    <w:rsid w:val="005176DF"/>
    <w:rsid w:val="00522408"/>
    <w:rsid w:val="00522DD9"/>
    <w:rsid w:val="005239DB"/>
    <w:rsid w:val="005240FF"/>
    <w:rsid w:val="00524575"/>
    <w:rsid w:val="005248A0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088A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4A54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308B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497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1A0E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1B85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C09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4370"/>
    <w:rsid w:val="006F4718"/>
    <w:rsid w:val="006F5563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1A51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1725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CCD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76FF3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C745D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2B1"/>
    <w:rsid w:val="007D6331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0FEB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2D18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0F13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01CA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19B1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86B3C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487C"/>
    <w:rsid w:val="008E53C2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521"/>
    <w:rsid w:val="00910FF7"/>
    <w:rsid w:val="00911417"/>
    <w:rsid w:val="00911FE0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151A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1CFB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6B8"/>
    <w:rsid w:val="00944B20"/>
    <w:rsid w:val="0094542D"/>
    <w:rsid w:val="0094596E"/>
    <w:rsid w:val="00945BB3"/>
    <w:rsid w:val="009464CA"/>
    <w:rsid w:val="00946A68"/>
    <w:rsid w:val="009511F7"/>
    <w:rsid w:val="00951462"/>
    <w:rsid w:val="009524ED"/>
    <w:rsid w:val="009524EF"/>
    <w:rsid w:val="00952FB0"/>
    <w:rsid w:val="0095340E"/>
    <w:rsid w:val="00953551"/>
    <w:rsid w:val="00953742"/>
    <w:rsid w:val="009555B4"/>
    <w:rsid w:val="009559A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4FD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59EC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495E"/>
    <w:rsid w:val="009F53E5"/>
    <w:rsid w:val="009F5500"/>
    <w:rsid w:val="009F5868"/>
    <w:rsid w:val="009F699F"/>
    <w:rsid w:val="009F6C6D"/>
    <w:rsid w:val="00A039F0"/>
    <w:rsid w:val="00A04015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381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EAE"/>
    <w:rsid w:val="00B22FFB"/>
    <w:rsid w:val="00B23CDB"/>
    <w:rsid w:val="00B23FEE"/>
    <w:rsid w:val="00B24FD2"/>
    <w:rsid w:val="00B25146"/>
    <w:rsid w:val="00B253B8"/>
    <w:rsid w:val="00B2607A"/>
    <w:rsid w:val="00B2622F"/>
    <w:rsid w:val="00B26CB9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A9"/>
    <w:rsid w:val="00B75643"/>
    <w:rsid w:val="00B763B5"/>
    <w:rsid w:val="00B7680B"/>
    <w:rsid w:val="00B7760F"/>
    <w:rsid w:val="00B7776A"/>
    <w:rsid w:val="00B825E3"/>
    <w:rsid w:val="00B82C26"/>
    <w:rsid w:val="00B84D82"/>
    <w:rsid w:val="00B869CF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1911"/>
    <w:rsid w:val="00BF1F17"/>
    <w:rsid w:val="00BF36D2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342B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B40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162"/>
    <w:rsid w:val="00D0127A"/>
    <w:rsid w:val="00D014B8"/>
    <w:rsid w:val="00D014D9"/>
    <w:rsid w:val="00D014FB"/>
    <w:rsid w:val="00D0151B"/>
    <w:rsid w:val="00D01F67"/>
    <w:rsid w:val="00D02338"/>
    <w:rsid w:val="00D02874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03C7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52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049A"/>
    <w:rsid w:val="00E21A2A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24C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113D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2E49"/>
    <w:rsid w:val="00F73CDF"/>
    <w:rsid w:val="00F74011"/>
    <w:rsid w:val="00F74067"/>
    <w:rsid w:val="00F743BD"/>
    <w:rsid w:val="00F74571"/>
    <w:rsid w:val="00F75592"/>
    <w:rsid w:val="00F755A6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E7F37"/>
    <w:rsid w:val="00FF0267"/>
    <w:rsid w:val="00FF04AC"/>
    <w:rsid w:val="00FF0A72"/>
    <w:rsid w:val="00FF104A"/>
    <w:rsid w:val="00FF204C"/>
    <w:rsid w:val="00FF30A6"/>
    <w:rsid w:val="00FF53DA"/>
    <w:rsid w:val="00FF6BE6"/>
    <w:rsid w:val="00FF734A"/>
    <w:rsid w:val="00FF7E3E"/>
    <w:rsid w:val="01F05215"/>
    <w:rsid w:val="0549E495"/>
    <w:rsid w:val="17B9C1C8"/>
    <w:rsid w:val="233A98D4"/>
    <w:rsid w:val="25B7F6A1"/>
    <w:rsid w:val="2C54815E"/>
    <w:rsid w:val="2FB9D51D"/>
    <w:rsid w:val="373CF923"/>
    <w:rsid w:val="3C4E38A1"/>
    <w:rsid w:val="50D22C47"/>
    <w:rsid w:val="593FDDBB"/>
    <w:rsid w:val="6B6AF5BE"/>
    <w:rsid w:val="6E31F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B64A0F11-E60E-4BC9-BB2D-0F51B1C2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3Copytext">
    <w:name w:val="A03_Copy text"/>
    <w:qFormat/>
    <w:rsid w:val="001B37EE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pt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d582ab97be8978473adb3ae5d79be255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8f6ebb06e03d04128f7b5d6c77cf32e8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3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F91AA873-F385-47ED-8D7A-A56DC9923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499</Words>
  <Characters>2846</Characters>
  <Application>Microsoft Office Word</Application>
  <DocSecurity>0</DocSecurity>
  <Lines>23</Lines>
  <Paragraphs>6</Paragraphs>
  <ScaleCrop>false</ScaleCrop>
  <Company>Mercedes-Benz AG</Company>
  <LinksUpToDate>false</LinksUpToDate>
  <CharactersWithSpaces>3339</CharactersWithSpaces>
  <SharedDoc>false</SharedDoc>
  <HLinks>
    <vt:vector size="6" baseType="variant">
      <vt:variant>
        <vt:i4>7602293</vt:i4>
      </vt:variant>
      <vt:variant>
        <vt:i4>0</vt:i4>
      </vt:variant>
      <vt:variant>
        <vt:i4>0</vt:i4>
      </vt:variant>
      <vt:variant>
        <vt:i4>5</vt:i4>
      </vt:variant>
      <vt:variant>
        <vt:lpwstr>https://media.mercedes-benz.pt/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4</cp:revision>
  <cp:lastPrinted>2024-11-06T10:18:00Z</cp:lastPrinted>
  <dcterms:created xsi:type="dcterms:W3CDTF">2026-01-22T12:56:00Z</dcterms:created>
  <dcterms:modified xsi:type="dcterms:W3CDTF">2026-01-23T09:29:00Z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