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46A4BF9A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853F27D" w14:textId="77777777" w:rsidR="00060587" w:rsidRPr="00972DBE" w:rsidRDefault="00060587" w:rsidP="00D64152"/>
        </w:tc>
        <w:tc>
          <w:tcPr>
            <w:tcW w:w="2524" w:type="dxa"/>
          </w:tcPr>
          <w:p w14:paraId="078A77E5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264EA7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6A43AED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5758345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4839BA7E" w14:textId="09568A6C" w:rsidR="008D5D38" w:rsidRPr="00487FB2" w:rsidRDefault="00C14C0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maio</w:t>
            </w:r>
            <w:r w:rsidR="001873CB">
              <w:rPr>
                <w:sz w:val="21"/>
                <w:szCs w:val="23"/>
              </w:rPr>
              <w:t xml:space="preserve"> 20</w:t>
            </w:r>
            <w:r w:rsidR="00450140">
              <w:rPr>
                <w:sz w:val="21"/>
                <w:szCs w:val="23"/>
              </w:rPr>
              <w:t>24</w:t>
            </w:r>
          </w:p>
          <w:p w14:paraId="69B4581A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57E9B241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9574ED6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6578440D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1D79E88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3B684234" w14:textId="77777777" w:rsidR="00E33FC8" w:rsidRPr="00972DBE" w:rsidRDefault="00E33FC8" w:rsidP="00405A0F">
      <w:pPr>
        <w:pStyle w:val="Heading1"/>
        <w:sectPr w:rsidR="00E33FC8" w:rsidRPr="00972DBE" w:rsidSect="00AC36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29C08F85" w14:textId="77777777" w:rsidR="008D5D38" w:rsidRDefault="008D5D38" w:rsidP="008D5D38"/>
    <w:p w14:paraId="5B4EB7DB" w14:textId="77777777" w:rsidR="008D5D38" w:rsidRDefault="008D5D38" w:rsidP="008D5D38">
      <w:r>
        <w:t>Contactos:</w:t>
      </w:r>
    </w:p>
    <w:p w14:paraId="75F044E4" w14:textId="77777777" w:rsidR="00433654" w:rsidRDefault="00433654" w:rsidP="00433654">
      <w:r>
        <w:t>Daniela Jorge – Tel: 964 333 886</w:t>
      </w:r>
    </w:p>
    <w:p w14:paraId="31C85A89" w14:textId="77777777" w:rsidR="00B21C64" w:rsidRDefault="00B21C64" w:rsidP="00B21C64">
      <w:r>
        <w:t>Comunicação de Automóveis - Tel.: 219 257 000</w:t>
      </w:r>
    </w:p>
    <w:p w14:paraId="6E460DFD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3DA6DE84" w14:textId="51C6888E" w:rsidR="00F9613A" w:rsidRPr="00D30379" w:rsidRDefault="00F9613A" w:rsidP="00F9613A">
      <w:pPr>
        <w:pStyle w:val="Heading1"/>
      </w:pPr>
      <w:bookmarkStart w:id="0" w:name="_Hlk164682550"/>
      <w:r w:rsidRPr="00D30379">
        <w:t>Novo Mercedes-AMG</w:t>
      </w:r>
      <w:r>
        <w:t xml:space="preserve"> GT 63 S E PERFORMANCE</w:t>
      </w:r>
      <w:r w:rsidR="00C14C07">
        <w:t xml:space="preserve"> Coupé</w:t>
      </w:r>
      <w:r w:rsidRPr="00D30379">
        <w:t xml:space="preserve"> já disponível para encomenda</w:t>
      </w:r>
    </w:p>
    <w:bookmarkEnd w:id="0"/>
    <w:p w14:paraId="272B26DE" w14:textId="77777777" w:rsidR="00F9613A" w:rsidRPr="00D30379" w:rsidRDefault="00F9613A" w:rsidP="00F9613A">
      <w:pPr>
        <w:pStyle w:val="02Flietextbold"/>
        <w:numPr>
          <w:ilvl w:val="0"/>
          <w:numId w:val="37"/>
        </w:numPr>
      </w:pPr>
      <w:r w:rsidRPr="00D30379">
        <w:t xml:space="preserve">Preço do novo AMG GT 63 S E PERFORMANCE Coupé a partir de </w:t>
      </w:r>
      <w:r>
        <w:t>248.650</w:t>
      </w:r>
      <w:r w:rsidRPr="00D30379">
        <w:t xml:space="preserve"> euros</w:t>
      </w:r>
      <w:r w:rsidRPr="00D30379">
        <w:rPr>
          <w:rStyle w:val="FootnoteReference"/>
        </w:rPr>
        <w:footnoteReference w:id="1"/>
      </w:r>
    </w:p>
    <w:p w14:paraId="3D7EC992" w14:textId="77777777" w:rsidR="00F9613A" w:rsidRPr="00D30379" w:rsidRDefault="00F9613A" w:rsidP="00F9613A">
      <w:pPr>
        <w:pStyle w:val="02Flietextbold"/>
        <w:numPr>
          <w:ilvl w:val="0"/>
          <w:numId w:val="37"/>
        </w:numPr>
      </w:pPr>
      <w:r w:rsidRPr="00D30379">
        <w:t>0-100 km/h em 2,8 segundos – melhor valor de aceleração de um modelo AMG produzido em série</w:t>
      </w:r>
    </w:p>
    <w:p w14:paraId="4407C559" w14:textId="77777777" w:rsidR="00F9613A" w:rsidRPr="00D30379" w:rsidRDefault="00F9613A" w:rsidP="00F9613A">
      <w:pPr>
        <w:pStyle w:val="02Flietextbold"/>
        <w:numPr>
          <w:ilvl w:val="0"/>
          <w:numId w:val="37"/>
        </w:numPr>
      </w:pPr>
      <w:r w:rsidRPr="00D30379">
        <w:t>600 kW (816 CV) de potência total combinada do motor V8 e do motor elétrico</w:t>
      </w:r>
    </w:p>
    <w:p w14:paraId="7D71F31B" w14:textId="77777777" w:rsidR="002D7466" w:rsidRPr="00352647" w:rsidRDefault="002D7466" w:rsidP="002D7466">
      <w:pPr>
        <w:pStyle w:val="02Flietextbold"/>
        <w:ind w:left="720"/>
      </w:pPr>
    </w:p>
    <w:p w14:paraId="62A8B500" w14:textId="77777777" w:rsidR="00F9613A" w:rsidRPr="00D30379" w:rsidRDefault="00F9613A" w:rsidP="00F9613A">
      <w:pPr>
        <w:pStyle w:val="01Flietext"/>
      </w:pPr>
      <w:r w:rsidRPr="00D30379">
        <w:t xml:space="preserve">A Mercedes-AMG iniciou as vendas do seu novo modelo de topo. O AMG GT 63 S E PERFORMANCE Coupé está disponível para encomenda nos concessionários e no </w:t>
      </w:r>
      <w:r>
        <w:t>configurador online</w:t>
      </w:r>
      <w:r w:rsidRPr="00D30379">
        <w:t xml:space="preserve"> da marca a partir de </w:t>
      </w:r>
      <w:r>
        <w:t>248.650</w:t>
      </w:r>
      <w:r w:rsidRPr="00D30379">
        <w:t> euros. (Consumo de energia em ciclo combinado, ponderado: 12,6 kWh/100 km mais 8,2 l/100 km | consumo de combustível em ciclo combinado com a bateria descarregada: 12.3 l/100 km | emissões de CO</w:t>
      </w:r>
      <w:r w:rsidRPr="00D30379">
        <w:rPr>
          <w:vertAlign w:val="subscript"/>
        </w:rPr>
        <w:t>2</w:t>
      </w:r>
      <w:r w:rsidRPr="00D30379">
        <w:t xml:space="preserve"> em ciclo combinado, ponderadas: 188 g /km | classe de emissões de CO₂ em ciclo combinado, ponderadas: G | classe de emissões de CO₂ com a bateria descarregada: G)</w:t>
      </w:r>
      <w:r w:rsidRPr="00D30379">
        <w:rPr>
          <w:rStyle w:val="FootnoteReference"/>
        </w:rPr>
        <w:footnoteReference w:id="2"/>
      </w:r>
      <w:r w:rsidRPr="00D30379">
        <w:t>. Em conjunto, o motor V8 biturbo de 4.0 litros e o motor elétrico AMG produzem uma potência total de 600 kW (816 CV) e um binário máximo de até 1420 Nm</w:t>
      </w:r>
      <w:r w:rsidRPr="00D30379">
        <w:rPr>
          <w:rStyle w:val="FootnoteReference"/>
        </w:rPr>
        <w:footnoteReference w:id="3"/>
      </w:r>
      <w:r w:rsidRPr="00D30379">
        <w:t>. A rápida aceleração dos 0 aos 100 km/h em 2,8 segundos representa o valor mais baixo de qualquer modelo Mercedes</w:t>
      </w:r>
      <w:r w:rsidRPr="00D30379">
        <w:noBreakHyphen/>
        <w:t xml:space="preserve">AMG produzido em série. Igualmente, a velocidade máxima de 320 km/h realça o poderoso desempenho. O equipamento tecnológico de série em nada deixa a desejar. Inclui a suspensão AMG ACTIVE RIDE CONTROL com controlo semiativo de estabilidade da carroçaria, </w:t>
      </w:r>
      <w:r>
        <w:t>eixo traseiro direcional</w:t>
      </w:r>
      <w:r w:rsidRPr="00D30379">
        <w:t xml:space="preserve"> e sistema de travões compósitos cerâmicos de elevado desempenho AMG.</w:t>
      </w:r>
    </w:p>
    <w:p w14:paraId="7D34B4E9" w14:textId="77777777" w:rsidR="00F9613A" w:rsidRPr="00D30379" w:rsidRDefault="00F9613A" w:rsidP="00F9613A">
      <w:pPr>
        <w:pStyle w:val="01Flietext"/>
      </w:pPr>
    </w:p>
    <w:p w14:paraId="6A0D4EC5" w14:textId="77777777" w:rsidR="00F9613A" w:rsidRPr="00D30379" w:rsidRDefault="00F9613A" w:rsidP="00F9613A">
      <w:pPr>
        <w:pStyle w:val="01Flietext"/>
      </w:pPr>
      <w:r w:rsidRPr="00D30379">
        <w:t xml:space="preserve">O equipamento de série também inclui a caixa de velocidades AMG SPEEDSHIFT MCT 9G com embraiagem de arranque viscosa, volante AMG Performance revestido em pele </w:t>
      </w:r>
      <w:r>
        <w:t>Nappa</w:t>
      </w:r>
      <w:r w:rsidRPr="00D30379">
        <w:t xml:space="preserve"> e bancos desportivos AMG em pele </w:t>
      </w:r>
      <w:r>
        <w:t>Nappa</w:t>
      </w:r>
      <w:r w:rsidRPr="00D30379">
        <w:t xml:space="preserve"> preta. Igualmente a bordo estão o </w:t>
      </w:r>
      <w:r>
        <w:t>pack</w:t>
      </w:r>
      <w:r w:rsidRPr="00D30379">
        <w:t xml:space="preserve"> Parking com câmara de marcha-atrás, ar condicionado automático THERMOTRONIC, revestimento preto brilhante AMG e sistema PRE-SAFE®. A arquitetura de modelo desportivo exclusiva da AMG permite proporções generosas com uma configuração opcional de 2+2 lugares. A porta da bagageira EASY PACK de grandes dimensões, incluindo a função </w:t>
      </w:r>
      <w:r>
        <w:t>HANDS-FREE ACCESS</w:t>
      </w:r>
      <w:r w:rsidRPr="00D30379">
        <w:t>, facilita os processos de carga e descarga. Se necessário, a bagageira pode ser aumentada significativamente através do rebatimento dos encostos dos bancos traseiros.</w:t>
      </w:r>
    </w:p>
    <w:p w14:paraId="1B93CCC9" w14:textId="77777777" w:rsidR="00F9613A" w:rsidRPr="00D30379" w:rsidRDefault="00F9613A" w:rsidP="00F9613A">
      <w:pPr>
        <w:pStyle w:val="01Flietext"/>
      </w:pPr>
    </w:p>
    <w:p w14:paraId="1024001B" w14:textId="77777777" w:rsidR="00F9613A" w:rsidRPr="00D30379" w:rsidRDefault="00F9613A" w:rsidP="00F9613A">
      <w:pPr>
        <w:pStyle w:val="01Flietext"/>
      </w:pPr>
      <w:r w:rsidRPr="00D30379">
        <w:t xml:space="preserve">O centro de controlo e exibição é o </w:t>
      </w:r>
      <w:r>
        <w:t>display</w:t>
      </w:r>
      <w:r w:rsidRPr="00D30379">
        <w:t xml:space="preserve"> tátil multimédia do MBUX de 11,9 polegadas. O formato vertical oferece vantagens claras, especialmente para a navegação, bem como uma maior ergonomia. As extensas funções do MBUX, incluindo a </w:t>
      </w:r>
      <w:r>
        <w:t>navegação</w:t>
      </w:r>
      <w:r w:rsidRPr="00D30379">
        <w:t xml:space="preserve"> Premium, são equipamento de série, tal como o engenheiro de pista virtual AMG TRACK PACE e o carregamento de smartphone sem fios.</w:t>
      </w:r>
    </w:p>
    <w:p w14:paraId="5024D16B" w14:textId="77777777" w:rsidR="00F9613A" w:rsidRPr="00D30379" w:rsidRDefault="00F9613A" w:rsidP="00F9613A">
      <w:pPr>
        <w:pStyle w:val="01Flietext"/>
      </w:pPr>
    </w:p>
    <w:p w14:paraId="2F82C5E5" w14:textId="77777777" w:rsidR="00F9613A" w:rsidRPr="00D30379" w:rsidRDefault="00F9613A" w:rsidP="00F9613A">
      <w:pPr>
        <w:pStyle w:val="01Copytext"/>
      </w:pPr>
      <w:bookmarkStart w:id="1" w:name="_Hlk165628740"/>
      <w:r w:rsidRPr="00D30379">
        <w:lastRenderedPageBreak/>
        <w:t>Vasta gama de opções de personalização com o programa MANUFAKTUR</w:t>
      </w:r>
    </w:p>
    <w:p w14:paraId="46EEBBBB" w14:textId="77777777" w:rsidR="00F9613A" w:rsidRPr="00D30379" w:rsidRDefault="00F9613A" w:rsidP="00F9613A">
      <w:pPr>
        <w:pStyle w:val="01Copytext"/>
      </w:pPr>
      <w:r w:rsidRPr="00D30379">
        <w:t xml:space="preserve">MANUFAKTUR é o programa de personalização da Mercedes-Benz. A oferta inclui desde </w:t>
      </w:r>
      <w:bookmarkEnd w:id="1"/>
      <w:r w:rsidRPr="00D30379">
        <w:t>a pintura exterior exclusiva até uma vasta gama de acessórios de interior. O programa MANUFAKTUR da Mercedes-Benz trabalha exclusivamente com os melhores materiais fabricados manualmente. Isto permite fornecer aos clientes um veículo de qualidade excecional – com acabamentos de acordo com as suas ideias e pretensões pessoais.</w:t>
      </w:r>
    </w:p>
    <w:p w14:paraId="4FA4D118" w14:textId="77777777" w:rsidR="00F9613A" w:rsidRPr="00D30379" w:rsidRDefault="00F9613A" w:rsidP="00F9613A">
      <w:pPr>
        <w:pStyle w:val="01Copytext"/>
      </w:pPr>
    </w:p>
    <w:p w14:paraId="00F66F99" w14:textId="77777777" w:rsidR="00F9613A" w:rsidRPr="00D30379" w:rsidRDefault="00F9613A" w:rsidP="00F9613A">
      <w:pPr>
        <w:pStyle w:val="01Copytext"/>
      </w:pPr>
      <w:r w:rsidRPr="00D30379">
        <w:t xml:space="preserve">A gama para o AMG GT contém nove cores de pintura MANUFAKTUR, que complementam a gama existente. Estão disponíveis três cores sólidas: MANUFAKTUR azul vintage </w:t>
      </w:r>
      <w:r>
        <w:t>sólida</w:t>
      </w:r>
      <w:r w:rsidRPr="00D30379">
        <w:t xml:space="preserve">, MANUFAKTUR cinzento silicon </w:t>
      </w:r>
      <w:r>
        <w:t>sólida</w:t>
      </w:r>
      <w:r w:rsidRPr="00D30379">
        <w:t xml:space="preserve"> e MANUFAKTUR areia do deserto </w:t>
      </w:r>
      <w:r>
        <w:t>sólida</w:t>
      </w:r>
      <w:r w:rsidRPr="00D30379">
        <w:t xml:space="preserve">. Estão também disponíveis duas pinturas metalizadas, designadamente a MANUFAKTUR </w:t>
      </w:r>
      <w:r>
        <w:t>laranja Flame</w:t>
      </w:r>
      <w:r w:rsidRPr="00D30379">
        <w:t xml:space="preserve"> metalizado e MANUFAKTUR </w:t>
      </w:r>
      <w:r>
        <w:t xml:space="preserve">vermelho Rubelite </w:t>
      </w:r>
      <w:r w:rsidRPr="00D30379">
        <w:t xml:space="preserve">metalizado. Quatro pinturas mate complementam a gama: MANUFAKTUR preto </w:t>
      </w:r>
      <w:r>
        <w:t>Night</w:t>
      </w:r>
      <w:r w:rsidRPr="00D30379">
        <w:t xml:space="preserve"> magno, MANUFAKTUR </w:t>
      </w:r>
      <w:r>
        <w:t>cinzento High-tech</w:t>
      </w:r>
      <w:r w:rsidRPr="00D30379">
        <w:t xml:space="preserve"> magno, MANUFAKTUR cinzento </w:t>
      </w:r>
      <w:r>
        <w:t>Graphite</w:t>
      </w:r>
      <w:r w:rsidRPr="00D30379">
        <w:t xml:space="preserve"> magno e MANUFAKTUR laranja </w:t>
      </w:r>
      <w:r>
        <w:t>Copper</w:t>
      </w:r>
      <w:r w:rsidRPr="00D30379">
        <w:t xml:space="preserve"> magno.</w:t>
      </w:r>
    </w:p>
    <w:p w14:paraId="0923E6F3" w14:textId="77777777" w:rsidR="00F9613A" w:rsidRPr="00D30379" w:rsidRDefault="00F9613A" w:rsidP="00F9613A">
      <w:pPr>
        <w:pStyle w:val="01Copytext"/>
      </w:pPr>
    </w:p>
    <w:p w14:paraId="415FABC1" w14:textId="77777777" w:rsidR="00F9613A" w:rsidRPr="00D30379" w:rsidRDefault="00F9613A" w:rsidP="00F9613A">
      <w:pPr>
        <w:pStyle w:val="01Copytext"/>
      </w:pPr>
      <w:r w:rsidRPr="00D30379">
        <w:t xml:space="preserve">O </w:t>
      </w:r>
      <w:r>
        <w:t>pack interior</w:t>
      </w:r>
      <w:r w:rsidRPr="00D30379">
        <w:t xml:space="preserve"> MANUFAKTUR está disponível em sete versões de cores MANUFAKTUR: vermelho</w:t>
      </w:r>
      <w:r>
        <w:t xml:space="preserve"> Classic</w:t>
      </w:r>
      <w:r w:rsidRPr="00D30379">
        <w:t>/preto MANUFAKTUR, vermelho</w:t>
      </w:r>
      <w:r>
        <w:t xml:space="preserve"> Mystic</w:t>
      </w:r>
      <w:r w:rsidRPr="00D30379">
        <w:t xml:space="preserve">/preto MANUFAKTUR, cinza rosé/preto MANUFAKTUR, bege </w:t>
      </w:r>
      <w:r>
        <w:t>Savanna</w:t>
      </w:r>
      <w:r w:rsidRPr="00D30379">
        <w:t xml:space="preserve">/preto MANUFAKTUR, castanho </w:t>
      </w:r>
      <w:r>
        <w:t>Tobacco</w:t>
      </w:r>
      <w:r w:rsidRPr="00D30379">
        <w:t xml:space="preserve">/preto MANUFAKTUR, azul </w:t>
      </w:r>
      <w:r>
        <w:t>Nautic</w:t>
      </w:r>
      <w:r w:rsidRPr="00D30379">
        <w:t xml:space="preserve">/preto MANUFAKTUR e o verde </w:t>
      </w:r>
      <w:r>
        <w:t>Shady</w:t>
      </w:r>
      <w:r w:rsidRPr="00D30379">
        <w:t>/preto MANUFAKTUR.</w:t>
      </w:r>
    </w:p>
    <w:p w14:paraId="0E4CE84A" w14:textId="77777777" w:rsidR="00F9613A" w:rsidRPr="00D30379" w:rsidRDefault="00F9613A" w:rsidP="00F9613A">
      <w:pPr>
        <w:pStyle w:val="01Copytext"/>
      </w:pPr>
    </w:p>
    <w:p w14:paraId="37782085" w14:textId="77777777" w:rsidR="00F9613A" w:rsidRPr="00D30379" w:rsidRDefault="00F9613A" w:rsidP="00F9613A">
      <w:pPr>
        <w:pStyle w:val="01Copytext"/>
      </w:pPr>
      <w:r w:rsidRPr="00D30379">
        <w:t xml:space="preserve">O </w:t>
      </w:r>
      <w:r>
        <w:t>pack</w:t>
      </w:r>
      <w:r w:rsidRPr="00D30379">
        <w:t xml:space="preserve"> interior inclui </w:t>
      </w:r>
      <w:r>
        <w:t>estofos</w:t>
      </w:r>
      <w:r w:rsidRPr="00D30379">
        <w:t xml:space="preserve"> em pele </w:t>
      </w:r>
      <w:r>
        <w:t>Nappa</w:t>
      </w:r>
      <w:r w:rsidRPr="00D30379">
        <w:t xml:space="preserve"> MANUFAKTUR com padrão de acolchoamento em diamante. Nos apoios de braços e nos painéis centrais das portas, na consola central, nos apoios de braços centrais e na secção inferior do painel de instrumentos também é utilizada pele </w:t>
      </w:r>
      <w:r>
        <w:t>Nappa</w:t>
      </w:r>
      <w:r w:rsidRPr="00D30379">
        <w:t xml:space="preserve"> numa cor MANUFAKTUR. Outro destaque do </w:t>
      </w:r>
      <w:r>
        <w:t>pack</w:t>
      </w:r>
      <w:r w:rsidRPr="00D30379">
        <w:t xml:space="preserve"> interior é o revestimento em pele </w:t>
      </w:r>
      <w:r>
        <w:t>Nappa</w:t>
      </w:r>
      <w:r w:rsidRPr="00D30379">
        <w:t xml:space="preserve"> MANUFAKTUR do aro do volante AMG Performance, aplicado manualmente, numa cor coordenada com a respetiva cor do revestimento interior.</w:t>
      </w:r>
    </w:p>
    <w:p w14:paraId="16846CA7" w14:textId="77777777" w:rsidR="00F9613A" w:rsidRPr="00D30379" w:rsidRDefault="00F9613A" w:rsidP="00F9613A">
      <w:pPr>
        <w:pStyle w:val="01Copytext"/>
      </w:pPr>
    </w:p>
    <w:p w14:paraId="71491071" w14:textId="77777777" w:rsidR="00F9613A" w:rsidRPr="00D30379" w:rsidRDefault="00F9613A" w:rsidP="00F9613A">
      <w:pPr>
        <w:pStyle w:val="01Copytext"/>
      </w:pPr>
      <w:r w:rsidRPr="00D30379">
        <w:t xml:space="preserve">Os tapetes de alcatifa de pelo </w:t>
      </w:r>
      <w:r>
        <w:t>macio</w:t>
      </w:r>
      <w:r w:rsidRPr="00D30379">
        <w:t xml:space="preserve"> integram um logótipo AMG bordado e </w:t>
      </w:r>
      <w:r>
        <w:t>rebordo</w:t>
      </w:r>
      <w:r w:rsidRPr="00D30379">
        <w:t xml:space="preserve"> em pele </w:t>
      </w:r>
      <w:r>
        <w:t>Nappa</w:t>
      </w:r>
      <w:r w:rsidRPr="00D30379">
        <w:t xml:space="preserve"> na cor interior MANUFAKTUR. Os revestimentos iluminados das embaladeiras das portas integram a inscrição AMG e um padrão exclusivo MANUFAKTUR. A consola central é adornada com a inscrição MANUFAKTUR com um visual cromado brilhante.</w:t>
      </w:r>
    </w:p>
    <w:p w14:paraId="1B08ADB9" w14:textId="77777777" w:rsidR="00F9613A" w:rsidRPr="00D30379" w:rsidRDefault="00F9613A" w:rsidP="00F9613A">
      <w:pPr>
        <w:pStyle w:val="01Copytext"/>
      </w:pPr>
    </w:p>
    <w:p w14:paraId="36FD50A0" w14:textId="77777777" w:rsidR="00F9613A" w:rsidRPr="00D30379" w:rsidRDefault="00F9613A" w:rsidP="00F9613A">
      <w:pPr>
        <w:pStyle w:val="01Copytext"/>
      </w:pPr>
      <w:r w:rsidRPr="00D30379">
        <w:t xml:space="preserve">Como opção, os componentes de revestimento interior podem ser encomendados pintados em MANUFAKTUR laranja </w:t>
      </w:r>
      <w:r>
        <w:t>Copper</w:t>
      </w:r>
      <w:r w:rsidRPr="00D30379">
        <w:t xml:space="preserve"> magno, a </w:t>
      </w:r>
      <w:r>
        <w:t>combinar</w:t>
      </w:r>
      <w:r w:rsidRPr="00D30379">
        <w:t xml:space="preserve"> com a correspondente pintura da carroçaria.</w:t>
      </w:r>
    </w:p>
    <w:p w14:paraId="2F0AC95E" w14:textId="77777777" w:rsidR="00F9613A" w:rsidRPr="00D30379" w:rsidRDefault="00F9613A" w:rsidP="00F9613A">
      <w:pPr>
        <w:pStyle w:val="01Copytext"/>
      </w:pPr>
    </w:p>
    <w:p w14:paraId="4BDBDA50" w14:textId="77777777" w:rsidR="00F9613A" w:rsidRPr="00D30379" w:rsidRDefault="00F9613A" w:rsidP="00F9613A">
      <w:pPr>
        <w:pStyle w:val="01Copytext"/>
      </w:pPr>
      <w:r w:rsidRPr="00D30379">
        <w:t>Vasta seleção de opções para uma maior personalização</w:t>
      </w:r>
    </w:p>
    <w:p w14:paraId="4C530D9F" w14:textId="77777777" w:rsidR="00F9613A" w:rsidRPr="00D30379" w:rsidRDefault="00F9613A" w:rsidP="00F9613A">
      <w:pPr>
        <w:pStyle w:val="01Copytext"/>
      </w:pPr>
      <w:r w:rsidRPr="00D30379">
        <w:t>Um elevado número de opções de equipamento oferece uma ampla gama de personalização para satisfazer as diferentes pretensões dos clientes.</w:t>
      </w:r>
    </w:p>
    <w:p w14:paraId="293E6F72" w14:textId="77777777" w:rsidR="00F9613A" w:rsidRPr="00D30379" w:rsidRDefault="00F9613A" w:rsidP="00F9613A">
      <w:pPr>
        <w:pStyle w:val="01Copytext"/>
      </w:pPr>
    </w:p>
    <w:p w14:paraId="5B46245B" w14:textId="77777777" w:rsidR="00F9613A" w:rsidRPr="00D30379" w:rsidRDefault="00F9613A" w:rsidP="00F9613A">
      <w:pPr>
        <w:pStyle w:val="01Flietext"/>
        <w:numPr>
          <w:ilvl w:val="0"/>
          <w:numId w:val="50"/>
        </w:numPr>
      </w:pPr>
      <w:r w:rsidRPr="00D30379">
        <w:t>Bancos traseiros com encostos rebatíveis</w:t>
      </w:r>
    </w:p>
    <w:p w14:paraId="2CED9CE3" w14:textId="77777777" w:rsidR="00F9613A" w:rsidRPr="00D30379" w:rsidRDefault="00F9613A" w:rsidP="00F9613A">
      <w:pPr>
        <w:pStyle w:val="01Flietext"/>
        <w:numPr>
          <w:ilvl w:val="0"/>
          <w:numId w:val="50"/>
        </w:numPr>
      </w:pPr>
      <w:r w:rsidRPr="00D30379">
        <w:t>Teto panorâmico</w:t>
      </w:r>
    </w:p>
    <w:p w14:paraId="32A88489" w14:textId="77777777" w:rsidR="00F9613A" w:rsidRPr="00D30379" w:rsidRDefault="00F9613A" w:rsidP="00F9613A">
      <w:pPr>
        <w:pStyle w:val="01Flietext"/>
        <w:numPr>
          <w:ilvl w:val="0"/>
          <w:numId w:val="50"/>
        </w:numPr>
      </w:pPr>
      <w:r>
        <w:t>HEAD-UP Display</w:t>
      </w:r>
    </w:p>
    <w:p w14:paraId="05F14DF8" w14:textId="77777777" w:rsidR="00F9613A" w:rsidRPr="00D30379" w:rsidRDefault="00F9613A" w:rsidP="00F9613A">
      <w:pPr>
        <w:pStyle w:val="01Flietext"/>
        <w:numPr>
          <w:ilvl w:val="0"/>
          <w:numId w:val="50"/>
        </w:numPr>
      </w:pPr>
      <w:r w:rsidRPr="00D30379">
        <w:t>P</w:t>
      </w:r>
      <w:r>
        <w:t>ack</w:t>
      </w:r>
      <w:r w:rsidRPr="00D30379">
        <w:t xml:space="preserve"> AMG Exterior</w:t>
      </w:r>
      <w:r>
        <w:t xml:space="preserve"> em fibra de carbono</w:t>
      </w:r>
    </w:p>
    <w:p w14:paraId="1548E08A" w14:textId="77777777" w:rsidR="00F9613A" w:rsidRPr="00BE6953" w:rsidRDefault="00F9613A" w:rsidP="00F9613A">
      <w:pPr>
        <w:pStyle w:val="01Flietext"/>
        <w:numPr>
          <w:ilvl w:val="0"/>
          <w:numId w:val="50"/>
        </w:numPr>
        <w:rPr>
          <w:lang w:val="en-US"/>
        </w:rPr>
      </w:pPr>
      <w:r w:rsidRPr="00BE6953">
        <w:rPr>
          <w:lang w:val="en-US"/>
        </w:rPr>
        <w:t>Pack Night AMG</w:t>
      </w:r>
    </w:p>
    <w:p w14:paraId="27DABF83" w14:textId="77777777" w:rsidR="00F9613A" w:rsidRPr="00D30379" w:rsidRDefault="00F9613A" w:rsidP="00F9613A">
      <w:pPr>
        <w:pStyle w:val="01Flietext"/>
        <w:numPr>
          <w:ilvl w:val="0"/>
          <w:numId w:val="50"/>
        </w:numPr>
      </w:pPr>
      <w:r>
        <w:t>Pack</w:t>
      </w:r>
      <w:r w:rsidRPr="00D30379">
        <w:t xml:space="preserve"> </w:t>
      </w:r>
      <w:r>
        <w:t xml:space="preserve">Exterior </w:t>
      </w:r>
      <w:r w:rsidRPr="00D30379">
        <w:t xml:space="preserve">AMG </w:t>
      </w:r>
      <w:r>
        <w:t>cromado</w:t>
      </w:r>
    </w:p>
    <w:p w14:paraId="0DF1D2F8" w14:textId="77777777" w:rsidR="00F9613A" w:rsidRPr="00D30379" w:rsidRDefault="00F9613A" w:rsidP="00F9613A">
      <w:pPr>
        <w:pStyle w:val="01Flietext"/>
        <w:numPr>
          <w:ilvl w:val="0"/>
          <w:numId w:val="50"/>
        </w:numPr>
      </w:pPr>
      <w:r w:rsidRPr="00D30379">
        <w:t xml:space="preserve">Pintura MANUFAKTUR laranja </w:t>
      </w:r>
      <w:r>
        <w:t>Copper</w:t>
      </w:r>
      <w:r w:rsidRPr="00D30379">
        <w:t xml:space="preserve"> magno</w:t>
      </w:r>
    </w:p>
    <w:p w14:paraId="1137276C" w14:textId="77777777" w:rsidR="00F9613A" w:rsidRPr="00D30379" w:rsidRDefault="00F9613A" w:rsidP="00F9613A">
      <w:pPr>
        <w:pStyle w:val="01Flietext"/>
        <w:numPr>
          <w:ilvl w:val="0"/>
          <w:numId w:val="50"/>
        </w:numPr>
      </w:pPr>
      <w:r w:rsidRPr="00D30379">
        <w:t>Bancos AMG Performance</w:t>
      </w:r>
    </w:p>
    <w:p w14:paraId="0BF01DF9" w14:textId="77777777" w:rsidR="00F9613A" w:rsidRPr="00D30379" w:rsidRDefault="00F9613A" w:rsidP="00F9613A">
      <w:pPr>
        <w:pStyle w:val="01Flietext"/>
        <w:numPr>
          <w:ilvl w:val="0"/>
          <w:numId w:val="50"/>
        </w:numPr>
      </w:pPr>
      <w:r>
        <w:t>Estofos</w:t>
      </w:r>
      <w:r w:rsidRPr="00D30379">
        <w:t xml:space="preserve"> em pele </w:t>
      </w:r>
      <w:r>
        <w:t>Nappa</w:t>
      </w:r>
      <w:r w:rsidRPr="00D30379">
        <w:t xml:space="preserve"> preta / microfibra MICROCUT</w:t>
      </w:r>
    </w:p>
    <w:p w14:paraId="15BA94BA" w14:textId="77777777" w:rsidR="00F9613A" w:rsidRPr="00D30379" w:rsidRDefault="00F9613A" w:rsidP="00F9613A">
      <w:pPr>
        <w:pStyle w:val="01Flietext"/>
        <w:numPr>
          <w:ilvl w:val="0"/>
          <w:numId w:val="50"/>
        </w:numPr>
      </w:pPr>
      <w:r>
        <w:t>Acabamentos interiores</w:t>
      </w:r>
      <w:r w:rsidRPr="00D30379">
        <w:t xml:space="preserve"> em alumínio AMG</w:t>
      </w:r>
    </w:p>
    <w:p w14:paraId="31E8710C" w14:textId="77777777" w:rsidR="00F9613A" w:rsidRPr="00D30379" w:rsidRDefault="00F9613A" w:rsidP="00F9613A">
      <w:pPr>
        <w:pStyle w:val="01Flietext"/>
        <w:numPr>
          <w:ilvl w:val="0"/>
          <w:numId w:val="50"/>
        </w:numPr>
      </w:pPr>
      <w:r w:rsidRPr="00D30379">
        <w:t>Sistema de som surround Burmester®</w:t>
      </w:r>
    </w:p>
    <w:p w14:paraId="3D45AC28" w14:textId="77777777" w:rsidR="00F9613A" w:rsidRPr="00D30379" w:rsidRDefault="00F9613A" w:rsidP="00F9613A">
      <w:pPr>
        <w:pStyle w:val="01Flietext"/>
      </w:pPr>
    </w:p>
    <w:p w14:paraId="34EA495B" w14:textId="77777777" w:rsidR="00F9613A" w:rsidRPr="00D30379" w:rsidRDefault="00F9613A" w:rsidP="00F9613A">
      <w:pPr>
        <w:pStyle w:val="01Copytext"/>
      </w:pPr>
    </w:p>
    <w:p w14:paraId="459091E4" w14:textId="77777777" w:rsidR="00257C57" w:rsidRDefault="00257C57" w:rsidP="00F9613A"/>
    <w:sectPr w:rsidR="00257C57" w:rsidSect="00D305C9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E34CA" w14:textId="77777777" w:rsidR="005455C4" w:rsidRPr="00E675DA" w:rsidRDefault="005455C4" w:rsidP="00764B8C">
      <w:pPr>
        <w:spacing w:line="240" w:lineRule="auto"/>
      </w:pPr>
      <w:r w:rsidRPr="00E675DA">
        <w:separator/>
      </w:r>
    </w:p>
  </w:endnote>
  <w:endnote w:type="continuationSeparator" w:id="0">
    <w:p w14:paraId="514E6705" w14:textId="77777777" w:rsidR="005455C4" w:rsidRPr="00E675DA" w:rsidRDefault="005455C4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altName w:val="Tahom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A Title Cond Office">
    <w:altName w:val="Times New Roman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Tahoma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FF10" w14:textId="77777777" w:rsidR="00A760C1" w:rsidRDefault="00A76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8FE3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666C80">
      <w:rPr>
        <w:rStyle w:val="PageNumber"/>
      </w:rPr>
      <w:t>3</w:t>
    </w:r>
    <w:r w:rsidRPr="0033780C">
      <w:rPr>
        <w:rStyle w:val="PageNumber"/>
      </w:rPr>
      <w:fldChar w:fldCharType="end"/>
    </w:r>
  </w:p>
  <w:p w14:paraId="15ACA8EC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1D91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79C70396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C7DFC4" wp14:editId="3AE014B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872790" wp14:editId="7905A7E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0F59" w14:textId="77777777" w:rsidR="00666C80" w:rsidRPr="0033780C" w:rsidRDefault="00666C80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EE6E6E">
      <w:rPr>
        <w:rStyle w:val="PageNumber"/>
      </w:rPr>
      <w:t>2</w:t>
    </w:r>
    <w:r w:rsidRPr="0033780C">
      <w:rPr>
        <w:rStyle w:val="PageNumber"/>
      </w:rPr>
      <w:fldChar w:fldCharType="end"/>
    </w:r>
  </w:p>
  <w:p w14:paraId="54C78905" w14:textId="77777777" w:rsidR="00666C80" w:rsidRDefault="00666C8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29A45" w14:textId="77777777" w:rsidR="00666C80" w:rsidRDefault="00666C80">
    <w:r>
      <w:rPr>
        <w:noProof/>
        <w:lang w:bidi="ar-SA"/>
      </w:rPr>
      <mc:AlternateContent>
        <mc:Choice Requires="wps">
          <w:drawing>
            <wp:anchor distT="0" distB="0" distL="0" distR="0" simplePos="0" relativeHeight="251700224" behindDoc="0" locked="0" layoutInCell="1" allowOverlap="1" wp14:anchorId="3D832EE2" wp14:editId="6CAA62D9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1FCAE" w14:textId="77777777" w:rsidR="00666C80" w:rsidRPr="00AE06BB" w:rsidRDefault="00666C80" w:rsidP="00A379BB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AE06BB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32EE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4031FCAE" w14:textId="77777777" w:rsidR="00666C80" w:rsidRPr="00AE06BB" w:rsidRDefault="00666C80" w:rsidP="00A379BB">
                    <w:pPr>
                      <w:pStyle w:val="08Fubereich"/>
                      <w:rPr>
                        <w:lang w:val="en-US"/>
                      </w:rPr>
                    </w:pPr>
                    <w:r w:rsidRPr="00AE06BB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9200" behindDoc="1" locked="0" layoutInCell="1" allowOverlap="1" wp14:anchorId="5F9F1B5C" wp14:editId="75E9946D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6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CF00B0B" wp14:editId="3FE458C6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598F399" id="Oval 2" o:spid="_x0000_s1026" style="position:absolute;margin-left:-53.85pt;margin-top:421.75pt;width:1.1pt;height: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FYWg1JUCAACY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62E6B1D" wp14:editId="2DD00071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6F8653" id="Oval 1" o:spid="_x0000_s1026" style="position:absolute;margin-left:-53.8pt;margin-top:594.8pt;width:1.15pt;height: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9C48C" w14:textId="77777777" w:rsidR="005455C4" w:rsidRPr="00E675DA" w:rsidRDefault="005455C4" w:rsidP="00764B8C">
      <w:pPr>
        <w:spacing w:line="240" w:lineRule="auto"/>
      </w:pPr>
      <w:r w:rsidRPr="00E675DA">
        <w:separator/>
      </w:r>
    </w:p>
  </w:footnote>
  <w:footnote w:type="continuationSeparator" w:id="0">
    <w:p w14:paraId="14318796" w14:textId="77777777" w:rsidR="005455C4" w:rsidRPr="00E675DA" w:rsidRDefault="005455C4" w:rsidP="00764B8C">
      <w:pPr>
        <w:spacing w:line="240" w:lineRule="auto"/>
      </w:pPr>
      <w:r w:rsidRPr="00E675DA">
        <w:continuationSeparator/>
      </w:r>
    </w:p>
  </w:footnote>
  <w:footnote w:id="1">
    <w:p w14:paraId="792AC2F7" w14:textId="77777777" w:rsidR="00F9613A" w:rsidRPr="00BE6953" w:rsidRDefault="00F9613A" w:rsidP="00F9613A">
      <w:pPr>
        <w:pStyle w:val="08Footerarea"/>
      </w:pPr>
      <w:r>
        <w:rPr>
          <w:rStyle w:val="FootnoteReference"/>
        </w:rPr>
        <w:footnoteRef/>
      </w:r>
      <w:r>
        <w:t xml:space="preserve"> Todos os preços indicados neste comunicado de imprensa correspondem aos preços de venda recomendados para Portugal, incluindo IVA à taxa de 23 %.</w:t>
      </w:r>
    </w:p>
  </w:footnote>
  <w:footnote w:id="2">
    <w:p w14:paraId="5D8D2089" w14:textId="77777777" w:rsidR="00F9613A" w:rsidRPr="00BE6953" w:rsidRDefault="00F9613A" w:rsidP="00F9613A">
      <w:pPr>
        <w:pStyle w:val="08Footerarea"/>
      </w:pPr>
      <w:r>
        <w:rPr>
          <w:rStyle w:val="FootnoteReference"/>
        </w:rPr>
        <w:footnoteRef/>
      </w:r>
      <w:r>
        <w:t xml:space="preserve"> Os valores declarados foram determinados de acordo com o procedimento de medição WLTP (Worldwide Harmonised Light Vehicles Test Procedure). Os valores indicados referem-se ao mercado alemão. O consumo de energia e as emissões de CO</w:t>
      </w:r>
      <w:r>
        <w:rPr>
          <w:vertAlign w:val="subscript"/>
        </w:rPr>
        <w:t>2</w:t>
      </w:r>
      <w:r>
        <w:t xml:space="preserve"> de um veículo dependem não só da utilização eficiente do combustível ou da fonte de energia pelo veículo, mas também do estilo de condução e de outros fatores não técnicos.</w:t>
      </w:r>
    </w:p>
  </w:footnote>
  <w:footnote w:id="3">
    <w:p w14:paraId="0A260BA7" w14:textId="77777777" w:rsidR="00F9613A" w:rsidRPr="00BE6953" w:rsidRDefault="00F9613A" w:rsidP="00F9613A">
      <w:pPr>
        <w:pStyle w:val="08Footerarea"/>
      </w:pPr>
      <w:r>
        <w:rPr>
          <w:rStyle w:val="FootnoteReference"/>
        </w:rPr>
        <w:footnoteRef/>
      </w:r>
      <w:r>
        <w:t xml:space="preserve"> O binário do sistema declarado corresponde a um valor teórico calculado que é utilizado para fins de comparação.</w:t>
      </w:r>
    </w:p>
    <w:p w14:paraId="7099BE03" w14:textId="77777777" w:rsidR="00F9613A" w:rsidRPr="00BE6953" w:rsidRDefault="00F9613A" w:rsidP="00F9613A">
      <w:pPr>
        <w:pStyle w:val="FootnoteText"/>
        <w:rPr>
          <w:sz w:val="15"/>
          <w:szCs w:val="15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6045" w14:textId="77777777" w:rsidR="00A760C1" w:rsidRDefault="00A760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6E1D" w14:textId="77777777" w:rsidR="001873CB" w:rsidRDefault="00187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860C" w14:textId="77777777" w:rsidR="00C172BF" w:rsidRDefault="00C172BF">
    <w:r>
      <w:rPr>
        <w:noProof/>
        <w:lang w:bidi="ar-SA"/>
      </w:rPr>
      <w:drawing>
        <wp:anchor distT="0" distB="0" distL="114300" distR="114300" simplePos="0" relativeHeight="251694080" behindDoc="1" locked="0" layoutInCell="1" allowOverlap="1" wp14:anchorId="09EEA222" wp14:editId="22CEAB13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36C4">
      <w:rPr>
        <w:noProof/>
        <w:lang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D85BEA2" wp14:editId="3EEF38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5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F42258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1072" behindDoc="1" locked="0" layoutInCell="1" allowOverlap="1" wp14:anchorId="7A5E0702" wp14:editId="043FC07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0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E196" w14:textId="77777777" w:rsidR="00666C80" w:rsidRDefault="00666C80" w:rsidP="00A379BB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701248" behindDoc="1" locked="0" layoutInCell="1" allowOverlap="1" wp14:anchorId="6907855C" wp14:editId="60941407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5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D1492E" wp14:editId="16F12E20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4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A7BAA13" id="Oval 4" o:spid="_x0000_s1026" style="position:absolute;margin-left:-53.75pt;margin-top:297.2pt;width:1.1pt;height:1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D4FED"/>
    <w:multiLevelType w:val="hybridMultilevel"/>
    <w:tmpl w:val="71A64B78"/>
    <w:lvl w:ilvl="0" w:tplc="C712ABEC">
      <w:numFmt w:val="bullet"/>
      <w:lvlText w:val="•"/>
      <w:lvlJc w:val="left"/>
      <w:pPr>
        <w:ind w:left="644" w:hanging="360"/>
      </w:pPr>
      <w:rPr>
        <w:rFonts w:ascii="MB Corpo S Text Office Light" w:eastAsiaTheme="minorHAnsi" w:hAnsi="MB Corpo S Text Offic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7533D7"/>
    <w:multiLevelType w:val="hybridMultilevel"/>
    <w:tmpl w:val="E0D01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B77FA7"/>
    <w:multiLevelType w:val="hybridMultilevel"/>
    <w:tmpl w:val="56ECFB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2B56F5"/>
    <w:multiLevelType w:val="hybridMultilevel"/>
    <w:tmpl w:val="6A221F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C340D7"/>
    <w:multiLevelType w:val="hybridMultilevel"/>
    <w:tmpl w:val="842AA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1C26D8"/>
    <w:multiLevelType w:val="hybridMultilevel"/>
    <w:tmpl w:val="7AC67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130739"/>
    <w:multiLevelType w:val="hybridMultilevel"/>
    <w:tmpl w:val="9D32FF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8" w15:restartNumberingAfterBreak="0">
    <w:nsid w:val="66B50DDD"/>
    <w:multiLevelType w:val="hybridMultilevel"/>
    <w:tmpl w:val="0C9070EA"/>
    <w:lvl w:ilvl="0" w:tplc="20049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A5A4AC4"/>
    <w:multiLevelType w:val="hybridMultilevel"/>
    <w:tmpl w:val="050E6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C95E5E"/>
    <w:multiLevelType w:val="hybridMultilevel"/>
    <w:tmpl w:val="06C03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224938"/>
    <w:multiLevelType w:val="hybridMultilevel"/>
    <w:tmpl w:val="3D58D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54985"/>
    <w:multiLevelType w:val="hybridMultilevel"/>
    <w:tmpl w:val="4A7259E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324DD"/>
    <w:multiLevelType w:val="hybridMultilevel"/>
    <w:tmpl w:val="E1703E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105766">
    <w:abstractNumId w:val="9"/>
  </w:num>
  <w:num w:numId="2" w16cid:durableId="884559040">
    <w:abstractNumId w:val="8"/>
  </w:num>
  <w:num w:numId="3" w16cid:durableId="1227456478">
    <w:abstractNumId w:val="7"/>
  </w:num>
  <w:num w:numId="4" w16cid:durableId="2110931559">
    <w:abstractNumId w:val="6"/>
  </w:num>
  <w:num w:numId="5" w16cid:durableId="1661499770">
    <w:abstractNumId w:val="5"/>
  </w:num>
  <w:num w:numId="6" w16cid:durableId="1912084733">
    <w:abstractNumId w:val="4"/>
  </w:num>
  <w:num w:numId="7" w16cid:durableId="1290435969">
    <w:abstractNumId w:val="3"/>
  </w:num>
  <w:num w:numId="8" w16cid:durableId="230890865">
    <w:abstractNumId w:val="2"/>
  </w:num>
  <w:num w:numId="9" w16cid:durableId="1897815441">
    <w:abstractNumId w:val="1"/>
  </w:num>
  <w:num w:numId="10" w16cid:durableId="196243468">
    <w:abstractNumId w:val="0"/>
  </w:num>
  <w:num w:numId="11" w16cid:durableId="527837016">
    <w:abstractNumId w:val="39"/>
  </w:num>
  <w:num w:numId="12" w16cid:durableId="1343507762">
    <w:abstractNumId w:val="10"/>
  </w:num>
  <w:num w:numId="13" w16cid:durableId="1354963963">
    <w:abstractNumId w:val="40"/>
  </w:num>
  <w:num w:numId="14" w16cid:durableId="1671252081">
    <w:abstractNumId w:val="45"/>
  </w:num>
  <w:num w:numId="15" w16cid:durableId="495923869">
    <w:abstractNumId w:val="20"/>
  </w:num>
  <w:num w:numId="16" w16cid:durableId="790132925">
    <w:abstractNumId w:val="35"/>
  </w:num>
  <w:num w:numId="17" w16cid:durableId="1397819998">
    <w:abstractNumId w:val="33"/>
  </w:num>
  <w:num w:numId="18" w16cid:durableId="2032299980">
    <w:abstractNumId w:val="13"/>
  </w:num>
  <w:num w:numId="19" w16cid:durableId="1154493952">
    <w:abstractNumId w:val="37"/>
  </w:num>
  <w:num w:numId="20" w16cid:durableId="1986351211">
    <w:abstractNumId w:val="14"/>
  </w:num>
  <w:num w:numId="21" w16cid:durableId="79527554">
    <w:abstractNumId w:val="21"/>
  </w:num>
  <w:num w:numId="22" w16cid:durableId="540291455">
    <w:abstractNumId w:val="26"/>
  </w:num>
  <w:num w:numId="23" w16cid:durableId="250627451">
    <w:abstractNumId w:val="28"/>
  </w:num>
  <w:num w:numId="24" w16cid:durableId="2110659674">
    <w:abstractNumId w:val="42"/>
  </w:num>
  <w:num w:numId="25" w16cid:durableId="341125200">
    <w:abstractNumId w:val="46"/>
  </w:num>
  <w:num w:numId="26" w16cid:durableId="1473865262">
    <w:abstractNumId w:val="15"/>
  </w:num>
  <w:num w:numId="27" w16cid:durableId="1983923187">
    <w:abstractNumId w:val="18"/>
  </w:num>
  <w:num w:numId="28" w16cid:durableId="401147020">
    <w:abstractNumId w:val="34"/>
  </w:num>
  <w:num w:numId="29" w16cid:durableId="162478107">
    <w:abstractNumId w:val="11"/>
  </w:num>
  <w:num w:numId="30" w16cid:durableId="315375406">
    <w:abstractNumId w:val="31"/>
  </w:num>
  <w:num w:numId="31" w16cid:durableId="922879576">
    <w:abstractNumId w:val="24"/>
  </w:num>
  <w:num w:numId="32" w16cid:durableId="146485229">
    <w:abstractNumId w:val="27"/>
  </w:num>
  <w:num w:numId="33" w16cid:durableId="1530534599">
    <w:abstractNumId w:val="22"/>
  </w:num>
  <w:num w:numId="34" w16cid:durableId="2102600672">
    <w:abstractNumId w:val="32"/>
  </w:num>
  <w:num w:numId="35" w16cid:durableId="17200994">
    <w:abstractNumId w:val="48"/>
  </w:num>
  <w:num w:numId="36" w16cid:durableId="689257251">
    <w:abstractNumId w:val="29"/>
  </w:num>
  <w:num w:numId="37" w16cid:durableId="1181701385">
    <w:abstractNumId w:val="25"/>
  </w:num>
  <w:num w:numId="38" w16cid:durableId="996030762">
    <w:abstractNumId w:val="41"/>
  </w:num>
  <w:num w:numId="39" w16cid:durableId="1799837044">
    <w:abstractNumId w:val="23"/>
  </w:num>
  <w:num w:numId="40" w16cid:durableId="879631480">
    <w:abstractNumId w:val="36"/>
  </w:num>
  <w:num w:numId="41" w16cid:durableId="56242609">
    <w:abstractNumId w:val="44"/>
  </w:num>
  <w:num w:numId="42" w16cid:durableId="696201060">
    <w:abstractNumId w:val="43"/>
  </w:num>
  <w:num w:numId="43" w16cid:durableId="821040206">
    <w:abstractNumId w:val="12"/>
  </w:num>
  <w:num w:numId="44" w16cid:durableId="1148132224">
    <w:abstractNumId w:val="16"/>
  </w:num>
  <w:num w:numId="45" w16cid:durableId="1509099426">
    <w:abstractNumId w:val="30"/>
  </w:num>
  <w:num w:numId="46" w16cid:durableId="1838685326">
    <w:abstractNumId w:val="17"/>
  </w:num>
  <w:num w:numId="47" w16cid:durableId="958730993">
    <w:abstractNumId w:val="38"/>
  </w:num>
  <w:num w:numId="48" w16cid:durableId="706183129">
    <w:abstractNumId w:val="49"/>
  </w:num>
  <w:num w:numId="49" w16cid:durableId="1657371942">
    <w:abstractNumId w:val="47"/>
  </w:num>
  <w:num w:numId="50" w16cid:durableId="16768812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893"/>
    <w:rsid w:val="00004850"/>
    <w:rsid w:val="000049B1"/>
    <w:rsid w:val="00005AEF"/>
    <w:rsid w:val="00005BD9"/>
    <w:rsid w:val="00006103"/>
    <w:rsid w:val="0000735C"/>
    <w:rsid w:val="00007C9B"/>
    <w:rsid w:val="00007DB9"/>
    <w:rsid w:val="0001027C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16521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18AE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46C8"/>
    <w:rsid w:val="000A4703"/>
    <w:rsid w:val="000B0070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33DC"/>
    <w:rsid w:val="00144A5F"/>
    <w:rsid w:val="00144D68"/>
    <w:rsid w:val="00145E40"/>
    <w:rsid w:val="00146D22"/>
    <w:rsid w:val="00146EB3"/>
    <w:rsid w:val="00151C78"/>
    <w:rsid w:val="0015269D"/>
    <w:rsid w:val="0015361E"/>
    <w:rsid w:val="001545A7"/>
    <w:rsid w:val="00160AF9"/>
    <w:rsid w:val="00160BE4"/>
    <w:rsid w:val="001610F6"/>
    <w:rsid w:val="001611DB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D32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5F63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6C30"/>
    <w:rsid w:val="001C7824"/>
    <w:rsid w:val="001C7E1F"/>
    <w:rsid w:val="001C7F8D"/>
    <w:rsid w:val="001D0267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38F0"/>
    <w:rsid w:val="002A396F"/>
    <w:rsid w:val="002A3979"/>
    <w:rsid w:val="002A4728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D7466"/>
    <w:rsid w:val="002E0E3B"/>
    <w:rsid w:val="002E4AD9"/>
    <w:rsid w:val="002E4E24"/>
    <w:rsid w:val="002E4F91"/>
    <w:rsid w:val="002F0557"/>
    <w:rsid w:val="002F0764"/>
    <w:rsid w:val="002F3421"/>
    <w:rsid w:val="002F5E0B"/>
    <w:rsid w:val="002F61CE"/>
    <w:rsid w:val="002F6E06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136C4"/>
    <w:rsid w:val="003158A6"/>
    <w:rsid w:val="00316976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030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A54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654"/>
    <w:rsid w:val="00433A28"/>
    <w:rsid w:val="0043412E"/>
    <w:rsid w:val="004353BD"/>
    <w:rsid w:val="004361F4"/>
    <w:rsid w:val="0044116B"/>
    <w:rsid w:val="00441783"/>
    <w:rsid w:val="00442C8E"/>
    <w:rsid w:val="00444D0B"/>
    <w:rsid w:val="0044545C"/>
    <w:rsid w:val="00445C92"/>
    <w:rsid w:val="00446384"/>
    <w:rsid w:val="004465FA"/>
    <w:rsid w:val="00450140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33"/>
    <w:rsid w:val="004A31BC"/>
    <w:rsid w:val="004A33C3"/>
    <w:rsid w:val="004A37CC"/>
    <w:rsid w:val="004A5062"/>
    <w:rsid w:val="004A5E46"/>
    <w:rsid w:val="004A66D6"/>
    <w:rsid w:val="004B250B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B6B"/>
    <w:rsid w:val="004E0F21"/>
    <w:rsid w:val="004E248A"/>
    <w:rsid w:val="004E2745"/>
    <w:rsid w:val="004E3AED"/>
    <w:rsid w:val="004E4EA0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03FB"/>
    <w:rsid w:val="00522DD9"/>
    <w:rsid w:val="005239DB"/>
    <w:rsid w:val="005240FF"/>
    <w:rsid w:val="00525B17"/>
    <w:rsid w:val="005272AE"/>
    <w:rsid w:val="00527BA8"/>
    <w:rsid w:val="00530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55C4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0490"/>
    <w:rsid w:val="005615EA"/>
    <w:rsid w:val="00561CFE"/>
    <w:rsid w:val="00563341"/>
    <w:rsid w:val="00563562"/>
    <w:rsid w:val="00563757"/>
    <w:rsid w:val="00564142"/>
    <w:rsid w:val="00564552"/>
    <w:rsid w:val="005677DD"/>
    <w:rsid w:val="00571985"/>
    <w:rsid w:val="00571F30"/>
    <w:rsid w:val="00571FED"/>
    <w:rsid w:val="00572002"/>
    <w:rsid w:val="00573714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393"/>
    <w:rsid w:val="00592A5E"/>
    <w:rsid w:val="00592BC0"/>
    <w:rsid w:val="00592E69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30A03"/>
    <w:rsid w:val="006313A2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66C80"/>
    <w:rsid w:val="00670394"/>
    <w:rsid w:val="006720A1"/>
    <w:rsid w:val="006730B4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6374"/>
    <w:rsid w:val="006A7088"/>
    <w:rsid w:val="006A7123"/>
    <w:rsid w:val="006A7378"/>
    <w:rsid w:val="006B0147"/>
    <w:rsid w:val="006B0C37"/>
    <w:rsid w:val="006B17AC"/>
    <w:rsid w:val="006B276B"/>
    <w:rsid w:val="006B3427"/>
    <w:rsid w:val="006B42C9"/>
    <w:rsid w:val="006B4940"/>
    <w:rsid w:val="006B543C"/>
    <w:rsid w:val="006B7002"/>
    <w:rsid w:val="006B704E"/>
    <w:rsid w:val="006B7189"/>
    <w:rsid w:val="006B768F"/>
    <w:rsid w:val="006B7F0B"/>
    <w:rsid w:val="006C0A80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EF5"/>
    <w:rsid w:val="006E35F3"/>
    <w:rsid w:val="006E36FB"/>
    <w:rsid w:val="006E3B3B"/>
    <w:rsid w:val="006E3F0A"/>
    <w:rsid w:val="006E40A4"/>
    <w:rsid w:val="006E639A"/>
    <w:rsid w:val="006E63E7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2E6"/>
    <w:rsid w:val="007334DE"/>
    <w:rsid w:val="00733810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A1C"/>
    <w:rsid w:val="00766387"/>
    <w:rsid w:val="00766C52"/>
    <w:rsid w:val="00767139"/>
    <w:rsid w:val="00767FA7"/>
    <w:rsid w:val="007705D8"/>
    <w:rsid w:val="00771D96"/>
    <w:rsid w:val="00772011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B55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72F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2257"/>
    <w:rsid w:val="007D2862"/>
    <w:rsid w:val="007D32BC"/>
    <w:rsid w:val="007D36DA"/>
    <w:rsid w:val="007D4075"/>
    <w:rsid w:val="007D57F9"/>
    <w:rsid w:val="007D63D6"/>
    <w:rsid w:val="007D7A03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534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B6"/>
    <w:rsid w:val="00836BE5"/>
    <w:rsid w:val="008378E2"/>
    <w:rsid w:val="00840C28"/>
    <w:rsid w:val="008425EC"/>
    <w:rsid w:val="008433F0"/>
    <w:rsid w:val="00843450"/>
    <w:rsid w:val="008436BE"/>
    <w:rsid w:val="0084517F"/>
    <w:rsid w:val="00845B25"/>
    <w:rsid w:val="008469BA"/>
    <w:rsid w:val="0084737D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3C29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96594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1D3F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19E"/>
    <w:rsid w:val="009555B4"/>
    <w:rsid w:val="00956167"/>
    <w:rsid w:val="009566A0"/>
    <w:rsid w:val="009570CD"/>
    <w:rsid w:val="00957AF9"/>
    <w:rsid w:val="009616AA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0FAB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329"/>
    <w:rsid w:val="009E39AA"/>
    <w:rsid w:val="009E3EFC"/>
    <w:rsid w:val="009E566C"/>
    <w:rsid w:val="009E663E"/>
    <w:rsid w:val="009F24B5"/>
    <w:rsid w:val="009F2986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0C1"/>
    <w:rsid w:val="00A769FC"/>
    <w:rsid w:val="00A77692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F3384"/>
    <w:rsid w:val="00AF4716"/>
    <w:rsid w:val="00AF495B"/>
    <w:rsid w:val="00AF4EE6"/>
    <w:rsid w:val="00AF59F9"/>
    <w:rsid w:val="00AF6315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1C64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E6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67FC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87092"/>
    <w:rsid w:val="00B94181"/>
    <w:rsid w:val="00B963D2"/>
    <w:rsid w:val="00B96A5A"/>
    <w:rsid w:val="00BA12E6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5079"/>
    <w:rsid w:val="00C061F7"/>
    <w:rsid w:val="00C074C2"/>
    <w:rsid w:val="00C108C2"/>
    <w:rsid w:val="00C122B6"/>
    <w:rsid w:val="00C126D9"/>
    <w:rsid w:val="00C12918"/>
    <w:rsid w:val="00C1364F"/>
    <w:rsid w:val="00C14C07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AE0"/>
    <w:rsid w:val="00C47BBD"/>
    <w:rsid w:val="00C51AAC"/>
    <w:rsid w:val="00C52355"/>
    <w:rsid w:val="00C54A25"/>
    <w:rsid w:val="00C5511E"/>
    <w:rsid w:val="00C555D6"/>
    <w:rsid w:val="00C559A3"/>
    <w:rsid w:val="00C56066"/>
    <w:rsid w:val="00C56760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4B0B"/>
    <w:rsid w:val="00D064A1"/>
    <w:rsid w:val="00D067AA"/>
    <w:rsid w:val="00D06975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3110"/>
    <w:rsid w:val="00D23159"/>
    <w:rsid w:val="00D23647"/>
    <w:rsid w:val="00D24E32"/>
    <w:rsid w:val="00D25A58"/>
    <w:rsid w:val="00D26DBC"/>
    <w:rsid w:val="00D2740F"/>
    <w:rsid w:val="00D30164"/>
    <w:rsid w:val="00D305C9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6564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1382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60E"/>
    <w:rsid w:val="00E10A06"/>
    <w:rsid w:val="00E111A0"/>
    <w:rsid w:val="00E1230D"/>
    <w:rsid w:val="00E128F9"/>
    <w:rsid w:val="00E12F47"/>
    <w:rsid w:val="00E154E1"/>
    <w:rsid w:val="00E166D2"/>
    <w:rsid w:val="00E17716"/>
    <w:rsid w:val="00E20081"/>
    <w:rsid w:val="00E227B1"/>
    <w:rsid w:val="00E22AB4"/>
    <w:rsid w:val="00E22C66"/>
    <w:rsid w:val="00E23674"/>
    <w:rsid w:val="00E254B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44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264E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14EC"/>
    <w:rsid w:val="00ED2BE0"/>
    <w:rsid w:val="00ED33B3"/>
    <w:rsid w:val="00ED533B"/>
    <w:rsid w:val="00EE0E8D"/>
    <w:rsid w:val="00EE3826"/>
    <w:rsid w:val="00EE384C"/>
    <w:rsid w:val="00EE4940"/>
    <w:rsid w:val="00EE6E6E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2650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5C0C"/>
    <w:rsid w:val="00F95CC5"/>
    <w:rsid w:val="00F9613A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B6C06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46D3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4EBD37D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character" w:customStyle="1" w:styleId="ui-provider">
    <w:name w:val="ui-provider"/>
    <w:basedOn w:val="DefaultParagraphFont"/>
    <w:rsid w:val="00666C80"/>
  </w:style>
  <w:style w:type="paragraph" w:customStyle="1" w:styleId="07Zwischenberschrift">
    <w:name w:val="07_Zwischenüberschrift"/>
    <w:basedOn w:val="Heading2"/>
    <w:uiPriority w:val="6"/>
    <w:qFormat/>
    <w:rsid w:val="0084517F"/>
    <w:pPr>
      <w:keepLines w:val="0"/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40C28"/>
    <w:rPr>
      <w:color w:val="605E5C"/>
      <w:shd w:val="clear" w:color="auto" w:fill="E1DFDD"/>
    </w:rPr>
  </w:style>
  <w:style w:type="paragraph" w:customStyle="1" w:styleId="08Footerarea">
    <w:name w:val="08_Footer area"/>
    <w:basedOn w:val="Normal"/>
    <w:autoRedefine/>
    <w:uiPriority w:val="7"/>
    <w:qFormat/>
    <w:rsid w:val="00B555E6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9893900-5966-4FA0-9BF5-76D982C8C69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884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58</cp:revision>
  <cp:lastPrinted>2024-04-23T12:01:00Z</cp:lastPrinted>
  <dcterms:created xsi:type="dcterms:W3CDTF">2023-01-12T11:43:00Z</dcterms:created>
  <dcterms:modified xsi:type="dcterms:W3CDTF">2024-05-21T10:38:00Z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2023-08-29T11:13:33Z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9e0ccd26-9fbc-42ff-940e-597920180c8d</vt:lpwstr>
  </property>
  <property fmtid="{D5CDD505-2E9C-101B-9397-08002B2CF9AE}" pid="8" name="MSIP_Label_924dbb1d-991d-4bbd-aad5-33bac1d8ffaf_ContentBits">
    <vt:lpwstr>0</vt:lpwstr>
  </property>
</Properties>
</file>