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FB07807" w14:textId="77777777" w:rsidR="003C25F8" w:rsidRDefault="003C25F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13338096" w:rsidR="008D5D38" w:rsidRPr="00487FB2" w:rsidRDefault="00A06AF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 xml:space="preserve">22 </w:t>
            </w:r>
            <w:r w:rsidR="00194E22">
              <w:rPr>
                <w:sz w:val="21"/>
                <w:szCs w:val="23"/>
              </w:rPr>
              <w:t>de J</w:t>
            </w:r>
            <w:r w:rsidR="002355BE">
              <w:rPr>
                <w:sz w:val="21"/>
                <w:szCs w:val="23"/>
              </w:rPr>
              <w:t>aneiro 2026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</w:p>
    <w:p w14:paraId="6D77281B" w14:textId="514EBB25" w:rsidR="00484DBF" w:rsidRPr="00BA5A6D" w:rsidRDefault="00BA5A6D" w:rsidP="00BA5A6D">
      <w:pPr>
        <w:pStyle w:val="A01Headline1"/>
        <w:rPr>
          <w:lang w:val="pt-PT"/>
        </w:rPr>
      </w:pPr>
      <w:r w:rsidRPr="00BA5A6D">
        <w:rPr>
          <w:lang w:val="pt-PT"/>
        </w:rPr>
        <w:t>O Mercedes</w:t>
      </w:r>
      <w:r w:rsidRPr="00BA5A6D">
        <w:rPr>
          <w:lang w:val="pt-PT"/>
        </w:rPr>
        <w:noBreakHyphen/>
        <w:t xml:space="preserve">Benz CLA soma um novo reconhecimento e é eleito Melhor </w:t>
      </w:r>
      <w:r w:rsidR="005B0B5A">
        <w:rPr>
          <w:lang w:val="pt-PT"/>
        </w:rPr>
        <w:t>Limousine</w:t>
      </w:r>
      <w:r w:rsidR="005B0B5A" w:rsidRPr="00BA5A6D">
        <w:rPr>
          <w:lang w:val="pt-PT"/>
        </w:rPr>
        <w:t xml:space="preserve"> </w:t>
      </w:r>
      <w:r w:rsidRPr="00BA5A6D">
        <w:rPr>
          <w:lang w:val="pt-PT"/>
        </w:rPr>
        <w:t>no Women’s Worldwide Car of the Year (WWCOTY)</w:t>
      </w:r>
    </w:p>
    <w:p w14:paraId="25A9DF6B" w14:textId="57DEF8BB" w:rsidR="00BA5A6D" w:rsidRPr="00BA5A6D" w:rsidRDefault="00BA5A6D" w:rsidP="00BA5A6D">
      <w:pPr>
        <w:pStyle w:val="ListParagraph"/>
        <w:numPr>
          <w:ilvl w:val="0"/>
          <w:numId w:val="10"/>
        </w:num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BA5A6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Uma semana depois de ter sido distinguido como </w:t>
      </w:r>
      <w:r w:rsidR="00206C85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Car of the Year</w:t>
      </w:r>
      <w:r w:rsidRPr="00BA5A6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 2026 na Europa, o novo Mercedes‑Benz CLA volta a destacar‑se, desta vez à escala mundial, ao conquistar o prémio de Melhor </w:t>
      </w:r>
      <w:r w:rsidR="005B0B5A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Limousine</w:t>
      </w:r>
      <w:r w:rsidRPr="00BA5A6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, atribuído pelo Women’s Worldwide Car of the Year.</w:t>
      </w:r>
    </w:p>
    <w:p w14:paraId="00ECDB39" w14:textId="4394C84F" w:rsidR="00BA5A6D" w:rsidRPr="00BA5A6D" w:rsidRDefault="00BA5A6D" w:rsidP="00BA5A6D">
      <w:pPr>
        <w:pStyle w:val="ListParagraph"/>
        <w:numPr>
          <w:ilvl w:val="0"/>
          <w:numId w:val="10"/>
        </w:num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BA5A6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Este </w:t>
      </w:r>
      <w:r w:rsidR="005A3A68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prémio</w:t>
      </w:r>
      <w:r w:rsidRPr="00BA5A6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 é atribuído por um júri internacional composto exclusivamente por mulheres jornalistas especializadas no setor automóvel.</w:t>
      </w:r>
    </w:p>
    <w:p w14:paraId="39BAE0F0" w14:textId="19A2DAE6" w:rsidR="00484DBF" w:rsidRPr="00BA5A6D" w:rsidRDefault="00BA5A6D" w:rsidP="00BA5A6D">
      <w:pPr>
        <w:pStyle w:val="ListParagraph"/>
        <w:numPr>
          <w:ilvl w:val="0"/>
          <w:numId w:val="10"/>
        </w:numPr>
      </w:pPr>
      <w:r w:rsidRPr="00BA5A6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O júri do WWCOTY distingue os modelos mais destacados do mercado pelo seu design, tecnologia, eficiência e capacidade de adaptação às necessidades dos condutores, a nível global.</w:t>
      </w:r>
    </w:p>
    <w:p w14:paraId="21B7D972" w14:textId="77777777" w:rsidR="00BA5A6D" w:rsidRPr="00484DBF" w:rsidRDefault="00BA5A6D" w:rsidP="005A3A68"/>
    <w:p w14:paraId="620817E2" w14:textId="28509812" w:rsidR="00035DDD" w:rsidRDefault="00BA5A6D" w:rsidP="002355BE">
      <w:r w:rsidRPr="00BA5A6D">
        <w:rPr>
          <w:rFonts w:eastAsiaTheme="minorEastAsia"/>
          <w:kern w:val="2"/>
          <w:szCs w:val="24"/>
          <w:lang w:eastAsia="de-DE" w:bidi="ar-SA"/>
          <w14:ligatures w14:val="standardContextual"/>
        </w:rPr>
        <w:t>O novo CLA, apresentado em março do ano passado, está a acumular inúmeros êxitos na sua ainda curta vida comercial. O novo modelo, o primeiro a utilizar a nova arquitetura MMA (Mercedes Modular Architecture), combina variantes 100% elétricas (com até 790 quilómetros de autonomia</w:t>
      </w:r>
      <w:r w:rsidR="005B0B5A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 elétrica combinada em ciclo</w:t>
      </w:r>
      <w:r w:rsidRPr="00BA5A6D">
        <w:rPr>
          <w:rFonts w:eastAsiaTheme="minorEastAsia"/>
          <w:kern w:val="2"/>
          <w:szCs w:val="24"/>
          <w:lang w:eastAsia="de-DE" w:bidi="ar-SA"/>
          <w14:ligatures w14:val="standardContextual"/>
        </w:rPr>
        <w:t xml:space="preserve"> WLTP) com versões híbridas, tecnologia de carregamento de 800 volts para carregamento ultrarrápido e o novo sistema operativo MB.OS com Inteligência Artificial.</w:t>
      </w:r>
    </w:p>
    <w:p w14:paraId="008ED3D8" w14:textId="77777777" w:rsidR="00BA5A6D" w:rsidRDefault="00BA5A6D" w:rsidP="002355BE"/>
    <w:p w14:paraId="0BB7FBA1" w14:textId="3D38E319" w:rsidR="00BA5A6D" w:rsidRDefault="00BA5A6D" w:rsidP="00BA5A6D">
      <w:r>
        <w:t xml:space="preserve">O novo reconhecimento chega pelas mãos do WWCOTY. O Women’s Worldwide Car of the Year (WWCOTY) é o único prémio do setor automóvel composto exclusivamente por mulheres jornalistas especializadas em automóveis. Este </w:t>
      </w:r>
      <w:r w:rsidR="005A3A68">
        <w:t>prémio</w:t>
      </w:r>
      <w:r>
        <w:t xml:space="preserve"> internacional tem como objetivo reconhecer os melhores carros do ano e dar visibilidade à voz feminina na indústria automóvel.</w:t>
      </w:r>
    </w:p>
    <w:p w14:paraId="558CDC75" w14:textId="77777777" w:rsidR="005A3A68" w:rsidRDefault="005A3A68" w:rsidP="00BA5A6D"/>
    <w:p w14:paraId="47E1ECF8" w14:textId="0224688A" w:rsidR="00BA5A6D" w:rsidRDefault="00BA5A6D" w:rsidP="00BA5A6D">
      <w:r>
        <w:t>O WWCOTY anunciou os vencedores por categorias da edição de 2026, após um rigoroso processo de avaliação levado a cabo pelo seu júri internacional, composto por 84 jornalistas de 54 países. As juradas testam e analisam exaustivamente cada um dos modelos candidatos, de forma a garantir uma escolha justa, objetiva e fidedigna.</w:t>
      </w:r>
      <w:r w:rsidR="005A3A68">
        <w:t xml:space="preserve"> </w:t>
      </w:r>
      <w:r>
        <w:t xml:space="preserve">Nesta décima quinta edição, competiram um total de 55 veículos, tendo o júri eleito o CLA como Melhor </w:t>
      </w:r>
      <w:r w:rsidR="005B0B5A">
        <w:t>Limousine</w:t>
      </w:r>
      <w:r>
        <w:t>.</w:t>
      </w:r>
    </w:p>
    <w:p w14:paraId="45F95489" w14:textId="77777777" w:rsidR="005A3A68" w:rsidRDefault="005A3A68" w:rsidP="00BA5A6D"/>
    <w:p w14:paraId="652874D6" w14:textId="414CCB19" w:rsidR="00BA5A6D" w:rsidRDefault="00BA5A6D" w:rsidP="00BA5A6D">
      <w:r>
        <w:t>O prémio distingue os modelos que representam a excelência nos respetivos segmentos, avaliando aspetos‑chave como a segurança, a experiência de condução, a tecnologia, o conforto, as prestações e a relação qualidade‑preço.</w:t>
      </w:r>
    </w:p>
    <w:p w14:paraId="5217543C" w14:textId="77777777" w:rsidR="00BA5A6D" w:rsidRDefault="00BA5A6D" w:rsidP="00BA5A6D"/>
    <w:p w14:paraId="0A3383CE" w14:textId="77777777" w:rsidR="00BA5A6D" w:rsidRDefault="00BA5A6D" w:rsidP="00BA5A6D"/>
    <w:p w14:paraId="1E8DA122" w14:textId="77777777" w:rsidR="005A3A68" w:rsidRDefault="005A3A68" w:rsidP="00BA5A6D"/>
    <w:p w14:paraId="410F3C1A" w14:textId="77777777" w:rsidR="005A3A68" w:rsidRDefault="005A3A68" w:rsidP="00BA5A6D"/>
    <w:p w14:paraId="5724AE29" w14:textId="49CB20B1" w:rsidR="00BA5A6D" w:rsidRPr="0000187F" w:rsidRDefault="00BA5A6D" w:rsidP="0000187F">
      <w:r>
        <w:lastRenderedPageBreak/>
        <w:t>Neste contexto, o júri do WWCOTY destacou que</w:t>
      </w:r>
      <w:r w:rsidR="0000187F" w:rsidRPr="0000187F">
        <w:t xml:space="preserve"> </w:t>
      </w:r>
      <w:r w:rsidRPr="0000187F">
        <w:t>“</w:t>
      </w:r>
      <w:r w:rsidR="0000187F">
        <w:t>o</w:t>
      </w:r>
      <w:r w:rsidRPr="0000187F">
        <w:t xml:space="preserve"> Mercedes‑Benz CLA é uma </w:t>
      </w:r>
      <w:r w:rsidR="005B0B5A">
        <w:t>limousine</w:t>
      </w:r>
      <w:r w:rsidR="005B0B5A" w:rsidRPr="0000187F">
        <w:t xml:space="preserve"> </w:t>
      </w:r>
      <w:r w:rsidRPr="0000187F">
        <w:t>compacta premium com silhueta coupé e tecnologia de ponta.</w:t>
      </w:r>
      <w:r w:rsidR="0000187F" w:rsidRPr="0000187F">
        <w:t xml:space="preserve"> </w:t>
      </w:r>
      <w:r w:rsidRPr="0000187F">
        <w:t>O seu interior destaca‑se por uma digitalização avançada e por uma elevada qualidade percecionada.</w:t>
      </w:r>
      <w:r w:rsidR="0000187F" w:rsidRPr="0000187F">
        <w:t xml:space="preserve"> </w:t>
      </w:r>
      <w:r w:rsidRPr="0000187F">
        <w:t>Oferece um comportamento equilibrado, com especial atenção ao conforto e ao isolamento, tornando‑se uma porta de entrada para o universo premium com uma forte carga emocional.”</w:t>
      </w:r>
    </w:p>
    <w:p w14:paraId="4093B2AD" w14:textId="77777777" w:rsidR="0013599E" w:rsidRPr="0000187F" w:rsidRDefault="0013599E" w:rsidP="0013599E"/>
    <w:p w14:paraId="38CC2E46" w14:textId="77777777" w:rsidR="00BA5A6D" w:rsidRDefault="00BA5A6D" w:rsidP="00BA5A6D">
      <w:r>
        <w:t>Mais informações:</w:t>
      </w:r>
    </w:p>
    <w:p w14:paraId="6757A6AA" w14:textId="307A9545" w:rsidR="00BA5A6D" w:rsidRDefault="00BA5A6D" w:rsidP="00BA5A6D">
      <w:hyperlink r:id="rId14" w:history="1">
        <w:r w:rsidRPr="00FD5E16">
          <w:rPr>
            <w:rStyle w:val="Hyperlink"/>
          </w:rPr>
          <w:t>https://wwcoty.net/</w:t>
        </w:r>
      </w:hyperlink>
      <w:r>
        <w:t xml:space="preserve"> </w:t>
      </w:r>
    </w:p>
    <w:p w14:paraId="4688FB88" w14:textId="77777777" w:rsidR="0013599E" w:rsidRDefault="0013599E" w:rsidP="0013599E"/>
    <w:p w14:paraId="67E79AC1" w14:textId="77777777" w:rsidR="00BA5A6D" w:rsidRDefault="00BA5A6D" w:rsidP="0013599E"/>
    <w:p w14:paraId="2531314A" w14:textId="77777777" w:rsidR="00BA5A6D" w:rsidRDefault="00BA5A6D" w:rsidP="0013599E"/>
    <w:p w14:paraId="0E84963A" w14:textId="77777777" w:rsidR="00BA5A6D" w:rsidRDefault="00BA5A6D" w:rsidP="0013599E"/>
    <w:p w14:paraId="5226A010" w14:textId="77777777" w:rsidR="00BA5A6D" w:rsidRDefault="00BA5A6D" w:rsidP="0013599E"/>
    <w:p w14:paraId="1B09B27A" w14:textId="77777777" w:rsidR="00BA5A6D" w:rsidRDefault="00BA5A6D" w:rsidP="0013599E"/>
    <w:p w14:paraId="3FF491F0" w14:textId="77777777" w:rsidR="00BA5A6D" w:rsidRDefault="00BA5A6D" w:rsidP="0013599E"/>
    <w:p w14:paraId="2DBABD0C" w14:textId="77777777" w:rsidR="00BA5A6D" w:rsidRDefault="00BA5A6D" w:rsidP="0013599E"/>
    <w:p w14:paraId="61F902CE" w14:textId="77777777" w:rsidR="00BA5A6D" w:rsidRDefault="00BA5A6D" w:rsidP="0013599E"/>
    <w:p w14:paraId="39D09773" w14:textId="77777777" w:rsidR="00BA5A6D" w:rsidRDefault="00BA5A6D" w:rsidP="0013599E"/>
    <w:p w14:paraId="7857FBBE" w14:textId="77777777" w:rsidR="00BA5A6D" w:rsidRDefault="00BA5A6D" w:rsidP="0013599E"/>
    <w:p w14:paraId="54B6AAE4" w14:textId="77777777" w:rsidR="00BA5A6D" w:rsidRDefault="00BA5A6D" w:rsidP="0013599E"/>
    <w:p w14:paraId="29A98C57" w14:textId="77777777" w:rsidR="00BA5A6D" w:rsidRDefault="00BA5A6D" w:rsidP="0013599E"/>
    <w:p w14:paraId="1E4E3125" w14:textId="77777777" w:rsidR="00BA5A6D" w:rsidRDefault="00BA5A6D" w:rsidP="0013599E"/>
    <w:p w14:paraId="3D0E6B97" w14:textId="77777777" w:rsidR="00BA5A6D" w:rsidRDefault="00BA5A6D" w:rsidP="0013599E"/>
    <w:p w14:paraId="2782FBCD" w14:textId="77777777" w:rsidR="00BA5A6D" w:rsidRDefault="00BA5A6D" w:rsidP="0013599E"/>
    <w:p w14:paraId="6C8310FA" w14:textId="77777777" w:rsidR="00BA5A6D" w:rsidRDefault="00BA5A6D" w:rsidP="0013599E"/>
    <w:p w14:paraId="5F5747D7" w14:textId="77777777" w:rsidR="00BA5A6D" w:rsidRDefault="00BA5A6D" w:rsidP="0013599E"/>
    <w:p w14:paraId="707DB0C5" w14:textId="77777777" w:rsidR="00BA5A6D" w:rsidRDefault="00BA5A6D" w:rsidP="0013599E"/>
    <w:p w14:paraId="371C56C3" w14:textId="77777777" w:rsidR="00BA5A6D" w:rsidRDefault="00BA5A6D" w:rsidP="0013599E"/>
    <w:p w14:paraId="12299CC6" w14:textId="77777777" w:rsidR="00BA5A6D" w:rsidRDefault="00BA5A6D" w:rsidP="0013599E"/>
    <w:p w14:paraId="258EA2A2" w14:textId="77777777" w:rsidR="00BA5A6D" w:rsidRDefault="00BA5A6D" w:rsidP="0013599E"/>
    <w:p w14:paraId="1E917CCD" w14:textId="77777777" w:rsidR="00BA5A6D" w:rsidRDefault="00BA5A6D" w:rsidP="0013599E"/>
    <w:p w14:paraId="59D0293D" w14:textId="77777777" w:rsidR="00BA5A6D" w:rsidRDefault="00BA5A6D" w:rsidP="0013599E"/>
    <w:p w14:paraId="02E8A0D8" w14:textId="77777777" w:rsidR="00BA5A6D" w:rsidRDefault="00BA5A6D" w:rsidP="0013599E"/>
    <w:p w14:paraId="114C290F" w14:textId="77777777" w:rsidR="00BA5A6D" w:rsidRDefault="00BA5A6D" w:rsidP="0013599E"/>
    <w:p w14:paraId="0D5F137D" w14:textId="77777777" w:rsidR="00BA5A6D" w:rsidRDefault="00BA5A6D" w:rsidP="0013599E"/>
    <w:p w14:paraId="7F0206F8" w14:textId="77777777" w:rsidR="00BA5A6D" w:rsidRDefault="00BA5A6D" w:rsidP="0013599E"/>
    <w:p w14:paraId="1D0B6A88" w14:textId="77777777" w:rsidR="00BA5A6D" w:rsidRDefault="00BA5A6D" w:rsidP="0013599E"/>
    <w:p w14:paraId="3362AB3F" w14:textId="77777777" w:rsidR="00BA5A6D" w:rsidRDefault="00BA5A6D" w:rsidP="0013599E"/>
    <w:p w14:paraId="02F86428" w14:textId="77777777" w:rsidR="00BA5A6D" w:rsidRDefault="00BA5A6D" w:rsidP="0013599E"/>
    <w:p w14:paraId="0AD64421" w14:textId="77777777" w:rsidR="00BA5A6D" w:rsidRDefault="00BA5A6D" w:rsidP="0013599E"/>
    <w:p w14:paraId="7BCE6EE9" w14:textId="77777777" w:rsidR="00BA5A6D" w:rsidRDefault="00BA5A6D" w:rsidP="0013599E"/>
    <w:p w14:paraId="4556E544" w14:textId="77777777" w:rsidR="00BA5A6D" w:rsidRDefault="00BA5A6D" w:rsidP="0013599E"/>
    <w:p w14:paraId="541894B5" w14:textId="77777777" w:rsidR="00BA5A6D" w:rsidRDefault="00BA5A6D" w:rsidP="0013599E"/>
    <w:p w14:paraId="0054A037" w14:textId="167AB321" w:rsidR="00BA5A6D" w:rsidRDefault="00BA5A6D" w:rsidP="0013599E"/>
    <w:p w14:paraId="65F85EF6" w14:textId="77777777" w:rsidR="005C3BE9" w:rsidRDefault="005C3BE9" w:rsidP="005C3BE9">
      <w:r>
        <w:t>Mercedes-Benz Portugal, S.A.</w:t>
      </w:r>
    </w:p>
    <w:p w14:paraId="27B8C235" w14:textId="77777777" w:rsidR="00BA5A6D" w:rsidRDefault="00BA5A6D" w:rsidP="0013599E"/>
    <w:p w14:paraId="6B9D71AD" w14:textId="77777777" w:rsidR="00BA5A6D" w:rsidRDefault="00BA5A6D" w:rsidP="0013599E"/>
    <w:p w14:paraId="1D8D6399" w14:textId="7D3A7434" w:rsidR="0013599E" w:rsidRDefault="0013599E" w:rsidP="0013599E">
      <w:r>
        <w:t>Contactos:</w:t>
      </w:r>
    </w:p>
    <w:p w14:paraId="5432AF0F" w14:textId="77777777" w:rsidR="0013599E" w:rsidRDefault="0013599E" w:rsidP="0013599E">
      <w:r>
        <w:t>Rita António – Tel: 925 315 629</w:t>
      </w:r>
    </w:p>
    <w:p w14:paraId="3772C16B" w14:textId="77777777" w:rsidR="0013599E" w:rsidRDefault="0013599E" w:rsidP="0013599E">
      <w:r>
        <w:t>Cátia Magalhães – Tel: 966 364 813</w:t>
      </w:r>
    </w:p>
    <w:p w14:paraId="1D7E4F47" w14:textId="77777777" w:rsidR="0013599E" w:rsidRDefault="0013599E" w:rsidP="002355BE"/>
    <w:p w14:paraId="2F974E00" w14:textId="54C2D3CE" w:rsidR="006C6F0A" w:rsidRDefault="0013599E" w:rsidP="002355BE">
      <w:r>
        <w:t xml:space="preserve">Mais informações sobre a Mercedes-Benz visite: </w:t>
      </w:r>
      <w:hyperlink r:id="rId15" w:history="1">
        <w:r w:rsidRPr="0013599E">
          <w:rPr>
            <w:rStyle w:val="Hyperlink"/>
          </w:rPr>
          <w:t>Notícias Mercedes-Benz em Portugal</w:t>
        </w:r>
      </w:hyperlink>
    </w:p>
    <w:sectPr w:rsidR="006C6F0A" w:rsidSect="00D06ACA"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4F850" w14:textId="77777777" w:rsidR="00593BD4" w:rsidRPr="00E675DA" w:rsidRDefault="00593BD4" w:rsidP="00764B8C">
      <w:pPr>
        <w:spacing w:line="240" w:lineRule="auto"/>
      </w:pPr>
      <w:r w:rsidRPr="00E675DA">
        <w:separator/>
      </w:r>
    </w:p>
  </w:endnote>
  <w:endnote w:type="continuationSeparator" w:id="0">
    <w:p w14:paraId="770C661B" w14:textId="77777777" w:rsidR="00593BD4" w:rsidRPr="00E675DA" w:rsidRDefault="00593BD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027B0EE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D7EF9CA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ED06D59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BB3418A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051DB" w14:textId="77777777" w:rsidR="00593BD4" w:rsidRPr="00E675DA" w:rsidRDefault="00593BD4" w:rsidP="00764B8C">
      <w:pPr>
        <w:spacing w:line="240" w:lineRule="auto"/>
      </w:pPr>
      <w:r w:rsidRPr="00E675DA">
        <w:separator/>
      </w:r>
    </w:p>
  </w:footnote>
  <w:footnote w:type="continuationSeparator" w:id="0">
    <w:p w14:paraId="232678AE" w14:textId="77777777" w:rsidR="00593BD4" w:rsidRPr="00E675DA" w:rsidRDefault="00593BD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58251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48F75E1" id="Ellipse 9" o:spid="_x0000_s1026" style="position:absolute;margin-left:-53.75pt;margin-top:297.2pt;width:1.1pt;height:1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49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6E410F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651"/>
    <w:multiLevelType w:val="hybridMultilevel"/>
    <w:tmpl w:val="7826A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D11B6E"/>
    <w:multiLevelType w:val="hybridMultilevel"/>
    <w:tmpl w:val="98080F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C34A3"/>
    <w:multiLevelType w:val="hybridMultilevel"/>
    <w:tmpl w:val="06C4D9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350E8"/>
    <w:multiLevelType w:val="multilevel"/>
    <w:tmpl w:val="1614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100091"/>
    <w:multiLevelType w:val="hybridMultilevel"/>
    <w:tmpl w:val="2A349080"/>
    <w:lvl w:ilvl="0" w:tplc="03368AB0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738C050B"/>
    <w:multiLevelType w:val="multilevel"/>
    <w:tmpl w:val="41DC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756892">
    <w:abstractNumId w:val="1"/>
  </w:num>
  <w:num w:numId="2" w16cid:durableId="780412662">
    <w:abstractNumId w:val="2"/>
  </w:num>
  <w:num w:numId="3" w16cid:durableId="1153641810">
    <w:abstractNumId w:val="3"/>
  </w:num>
  <w:num w:numId="4" w16cid:durableId="787966490">
    <w:abstractNumId w:val="5"/>
  </w:num>
  <w:num w:numId="5" w16cid:durableId="1743990120">
    <w:abstractNumId w:val="4"/>
  </w:num>
  <w:num w:numId="6" w16cid:durableId="820729384">
    <w:abstractNumId w:val="4"/>
  </w:num>
  <w:num w:numId="7" w16cid:durableId="1074356716">
    <w:abstractNumId w:val="4"/>
  </w:num>
  <w:num w:numId="8" w16cid:durableId="542252186">
    <w:abstractNumId w:val="4"/>
  </w:num>
  <w:num w:numId="9" w16cid:durableId="1424111111">
    <w:abstractNumId w:val="4"/>
  </w:num>
  <w:num w:numId="10" w16cid:durableId="200258624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187F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5F74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5DDD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2CE9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0DF"/>
    <w:rsid w:val="000A7310"/>
    <w:rsid w:val="000B0070"/>
    <w:rsid w:val="000B0981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1CF"/>
    <w:rsid w:val="000C2C40"/>
    <w:rsid w:val="000C2C47"/>
    <w:rsid w:val="000C2ED7"/>
    <w:rsid w:val="000C3054"/>
    <w:rsid w:val="000C33DA"/>
    <w:rsid w:val="000C4AC4"/>
    <w:rsid w:val="000C4DBD"/>
    <w:rsid w:val="000C549C"/>
    <w:rsid w:val="000C5BD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708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66F1"/>
    <w:rsid w:val="001279E0"/>
    <w:rsid w:val="001300C7"/>
    <w:rsid w:val="00130DFB"/>
    <w:rsid w:val="00130E07"/>
    <w:rsid w:val="00132E4C"/>
    <w:rsid w:val="00132F80"/>
    <w:rsid w:val="00134156"/>
    <w:rsid w:val="00134A5C"/>
    <w:rsid w:val="0013599E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0B6A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0DDB"/>
    <w:rsid w:val="00191841"/>
    <w:rsid w:val="00191B43"/>
    <w:rsid w:val="00192C7A"/>
    <w:rsid w:val="00193D65"/>
    <w:rsid w:val="00194283"/>
    <w:rsid w:val="001942B5"/>
    <w:rsid w:val="00194E22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1B4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2CE3"/>
    <w:rsid w:val="001D6110"/>
    <w:rsid w:val="001D6378"/>
    <w:rsid w:val="001D6A5A"/>
    <w:rsid w:val="001D6C8A"/>
    <w:rsid w:val="001D6D20"/>
    <w:rsid w:val="001D6E96"/>
    <w:rsid w:val="001D7946"/>
    <w:rsid w:val="001D7F64"/>
    <w:rsid w:val="001E0C00"/>
    <w:rsid w:val="001E1458"/>
    <w:rsid w:val="001E17C1"/>
    <w:rsid w:val="001E17FA"/>
    <w:rsid w:val="001E193E"/>
    <w:rsid w:val="001E2FAE"/>
    <w:rsid w:val="001E440B"/>
    <w:rsid w:val="001E5355"/>
    <w:rsid w:val="001E5A8F"/>
    <w:rsid w:val="001E5BD7"/>
    <w:rsid w:val="001E6BE3"/>
    <w:rsid w:val="001E7068"/>
    <w:rsid w:val="001E762C"/>
    <w:rsid w:val="001F106F"/>
    <w:rsid w:val="001F215C"/>
    <w:rsid w:val="001F4EAC"/>
    <w:rsid w:val="001F5749"/>
    <w:rsid w:val="001F57ED"/>
    <w:rsid w:val="001F591B"/>
    <w:rsid w:val="001F603B"/>
    <w:rsid w:val="001F62C4"/>
    <w:rsid w:val="001F6434"/>
    <w:rsid w:val="001F6548"/>
    <w:rsid w:val="001F6D90"/>
    <w:rsid w:val="001F7860"/>
    <w:rsid w:val="00200B07"/>
    <w:rsid w:val="00200C57"/>
    <w:rsid w:val="00202B02"/>
    <w:rsid w:val="00203ABB"/>
    <w:rsid w:val="002042C7"/>
    <w:rsid w:val="00204A2E"/>
    <w:rsid w:val="00204B02"/>
    <w:rsid w:val="00204D27"/>
    <w:rsid w:val="00205188"/>
    <w:rsid w:val="002052F8"/>
    <w:rsid w:val="00206760"/>
    <w:rsid w:val="00206813"/>
    <w:rsid w:val="00206C85"/>
    <w:rsid w:val="00206D2C"/>
    <w:rsid w:val="00206F5F"/>
    <w:rsid w:val="0020765E"/>
    <w:rsid w:val="002076AC"/>
    <w:rsid w:val="00207FEF"/>
    <w:rsid w:val="0021051F"/>
    <w:rsid w:val="00210630"/>
    <w:rsid w:val="00210D40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271B3"/>
    <w:rsid w:val="002325F8"/>
    <w:rsid w:val="00233F70"/>
    <w:rsid w:val="0023410A"/>
    <w:rsid w:val="0023417B"/>
    <w:rsid w:val="002348CF"/>
    <w:rsid w:val="002355BE"/>
    <w:rsid w:val="002358EB"/>
    <w:rsid w:val="00235951"/>
    <w:rsid w:val="00235B19"/>
    <w:rsid w:val="00236028"/>
    <w:rsid w:val="0023725C"/>
    <w:rsid w:val="002409DE"/>
    <w:rsid w:val="00241340"/>
    <w:rsid w:val="0024228A"/>
    <w:rsid w:val="00242D8F"/>
    <w:rsid w:val="002468C3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0"/>
    <w:rsid w:val="00254E1C"/>
    <w:rsid w:val="002554A1"/>
    <w:rsid w:val="00256590"/>
    <w:rsid w:val="00257C57"/>
    <w:rsid w:val="00260181"/>
    <w:rsid w:val="00260E88"/>
    <w:rsid w:val="00261AFE"/>
    <w:rsid w:val="002632B1"/>
    <w:rsid w:val="00263CF8"/>
    <w:rsid w:val="00264171"/>
    <w:rsid w:val="00265293"/>
    <w:rsid w:val="002654D2"/>
    <w:rsid w:val="00265FB7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2585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975BE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A44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BD8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179E"/>
    <w:rsid w:val="00302441"/>
    <w:rsid w:val="003027FF"/>
    <w:rsid w:val="00302C24"/>
    <w:rsid w:val="00303468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502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24F"/>
    <w:rsid w:val="00331EB3"/>
    <w:rsid w:val="00332062"/>
    <w:rsid w:val="0033330D"/>
    <w:rsid w:val="00334307"/>
    <w:rsid w:val="0033528A"/>
    <w:rsid w:val="0033598E"/>
    <w:rsid w:val="00335B15"/>
    <w:rsid w:val="003361E6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0A4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532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74F"/>
    <w:rsid w:val="00394988"/>
    <w:rsid w:val="003968AF"/>
    <w:rsid w:val="00396BE6"/>
    <w:rsid w:val="00396FA2"/>
    <w:rsid w:val="0039746E"/>
    <w:rsid w:val="00397EB3"/>
    <w:rsid w:val="003A0557"/>
    <w:rsid w:val="003A0B70"/>
    <w:rsid w:val="003A1515"/>
    <w:rsid w:val="003A177C"/>
    <w:rsid w:val="003A29D7"/>
    <w:rsid w:val="003A2B7D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5F8"/>
    <w:rsid w:val="003C28B2"/>
    <w:rsid w:val="003C31E9"/>
    <w:rsid w:val="003C3959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757"/>
    <w:rsid w:val="0041490F"/>
    <w:rsid w:val="00415E19"/>
    <w:rsid w:val="00417BDD"/>
    <w:rsid w:val="00421320"/>
    <w:rsid w:val="00421C20"/>
    <w:rsid w:val="004223DD"/>
    <w:rsid w:val="00422CA9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4DBF"/>
    <w:rsid w:val="0048516C"/>
    <w:rsid w:val="0048532A"/>
    <w:rsid w:val="00485C77"/>
    <w:rsid w:val="00485E0B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162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02A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7CE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D"/>
    <w:rsid w:val="004F611B"/>
    <w:rsid w:val="004F6ABA"/>
    <w:rsid w:val="004F6E6F"/>
    <w:rsid w:val="004F7B9A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138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59CF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6DD8"/>
    <w:rsid w:val="005677DD"/>
    <w:rsid w:val="00571F30"/>
    <w:rsid w:val="00571FED"/>
    <w:rsid w:val="00572002"/>
    <w:rsid w:val="005748D8"/>
    <w:rsid w:val="00574A54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3BD4"/>
    <w:rsid w:val="0059450D"/>
    <w:rsid w:val="00594860"/>
    <w:rsid w:val="00597435"/>
    <w:rsid w:val="00597F49"/>
    <w:rsid w:val="005A0AAB"/>
    <w:rsid w:val="005A16BD"/>
    <w:rsid w:val="005A3306"/>
    <w:rsid w:val="005A3A68"/>
    <w:rsid w:val="005A430E"/>
    <w:rsid w:val="005A43EE"/>
    <w:rsid w:val="005A4C4E"/>
    <w:rsid w:val="005A5A1F"/>
    <w:rsid w:val="005A6921"/>
    <w:rsid w:val="005A730A"/>
    <w:rsid w:val="005B0546"/>
    <w:rsid w:val="005B0B5A"/>
    <w:rsid w:val="005B18B3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3BE9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1D0B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931"/>
    <w:rsid w:val="00612E5C"/>
    <w:rsid w:val="0061332E"/>
    <w:rsid w:val="0061349F"/>
    <w:rsid w:val="006138D1"/>
    <w:rsid w:val="0061499C"/>
    <w:rsid w:val="00614B08"/>
    <w:rsid w:val="00617DF6"/>
    <w:rsid w:val="0062058C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4D13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4C97"/>
    <w:rsid w:val="00685005"/>
    <w:rsid w:val="0068624E"/>
    <w:rsid w:val="00687FB7"/>
    <w:rsid w:val="006911A1"/>
    <w:rsid w:val="006911DF"/>
    <w:rsid w:val="00691B5B"/>
    <w:rsid w:val="006928B4"/>
    <w:rsid w:val="006936D8"/>
    <w:rsid w:val="0069405C"/>
    <w:rsid w:val="006940B3"/>
    <w:rsid w:val="00696F53"/>
    <w:rsid w:val="00697428"/>
    <w:rsid w:val="00697C6B"/>
    <w:rsid w:val="006A39E1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2A89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6F0A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1D7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077"/>
    <w:rsid w:val="006F2558"/>
    <w:rsid w:val="006F2B81"/>
    <w:rsid w:val="006F4370"/>
    <w:rsid w:val="006F4718"/>
    <w:rsid w:val="006F5563"/>
    <w:rsid w:val="006F598F"/>
    <w:rsid w:val="006F68C1"/>
    <w:rsid w:val="007001C7"/>
    <w:rsid w:val="007005EA"/>
    <w:rsid w:val="0070117A"/>
    <w:rsid w:val="0070354E"/>
    <w:rsid w:val="00703B99"/>
    <w:rsid w:val="00703CEE"/>
    <w:rsid w:val="00703EBD"/>
    <w:rsid w:val="00704407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21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1A51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2E1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996"/>
    <w:rsid w:val="00780E52"/>
    <w:rsid w:val="007820AF"/>
    <w:rsid w:val="007820FB"/>
    <w:rsid w:val="0078309E"/>
    <w:rsid w:val="00783BF5"/>
    <w:rsid w:val="00783D5A"/>
    <w:rsid w:val="00783F7B"/>
    <w:rsid w:val="007851AD"/>
    <w:rsid w:val="00786949"/>
    <w:rsid w:val="007908DD"/>
    <w:rsid w:val="00790B28"/>
    <w:rsid w:val="00790E56"/>
    <w:rsid w:val="00792292"/>
    <w:rsid w:val="00792F15"/>
    <w:rsid w:val="0079370E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97E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03D"/>
    <w:rsid w:val="007D0741"/>
    <w:rsid w:val="007D0CF8"/>
    <w:rsid w:val="007D110D"/>
    <w:rsid w:val="007D119E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47EF"/>
    <w:rsid w:val="007D4D82"/>
    <w:rsid w:val="007D57F9"/>
    <w:rsid w:val="007D63D6"/>
    <w:rsid w:val="007E1252"/>
    <w:rsid w:val="007E1760"/>
    <w:rsid w:val="007E18CD"/>
    <w:rsid w:val="007E35D6"/>
    <w:rsid w:val="007E3869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273"/>
    <w:rsid w:val="00827762"/>
    <w:rsid w:val="00830725"/>
    <w:rsid w:val="00830C81"/>
    <w:rsid w:val="00831173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1B44"/>
    <w:rsid w:val="008425EC"/>
    <w:rsid w:val="008433F0"/>
    <w:rsid w:val="00843450"/>
    <w:rsid w:val="008436BE"/>
    <w:rsid w:val="008458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3E5B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86B3C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2E1B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04C"/>
    <w:rsid w:val="008D6B5C"/>
    <w:rsid w:val="008E0C43"/>
    <w:rsid w:val="008E22FC"/>
    <w:rsid w:val="008E26B7"/>
    <w:rsid w:val="008E27F9"/>
    <w:rsid w:val="008E38F0"/>
    <w:rsid w:val="008E487C"/>
    <w:rsid w:val="008E53C2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1FE0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17674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5D9E"/>
    <w:rsid w:val="009464CA"/>
    <w:rsid w:val="00946A68"/>
    <w:rsid w:val="009511F7"/>
    <w:rsid w:val="009524DA"/>
    <w:rsid w:val="009524ED"/>
    <w:rsid w:val="009524EF"/>
    <w:rsid w:val="00952974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08F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59EC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4015"/>
    <w:rsid w:val="00A05735"/>
    <w:rsid w:val="00A069C0"/>
    <w:rsid w:val="00A06AFF"/>
    <w:rsid w:val="00A06D79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44A9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5B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65A"/>
    <w:rsid w:val="00AB5F53"/>
    <w:rsid w:val="00AB61CE"/>
    <w:rsid w:val="00AB6BE1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08B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83E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016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6A2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A9"/>
    <w:rsid w:val="00B75643"/>
    <w:rsid w:val="00B763B5"/>
    <w:rsid w:val="00B7760F"/>
    <w:rsid w:val="00B776CB"/>
    <w:rsid w:val="00B7776A"/>
    <w:rsid w:val="00B77891"/>
    <w:rsid w:val="00B825E3"/>
    <w:rsid w:val="00B82C26"/>
    <w:rsid w:val="00B82E76"/>
    <w:rsid w:val="00B84D82"/>
    <w:rsid w:val="00B869CF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6D"/>
    <w:rsid w:val="00BA5A7C"/>
    <w:rsid w:val="00BA5DA0"/>
    <w:rsid w:val="00BA7270"/>
    <w:rsid w:val="00BA7F99"/>
    <w:rsid w:val="00BB10F5"/>
    <w:rsid w:val="00BB2270"/>
    <w:rsid w:val="00BB228C"/>
    <w:rsid w:val="00BB249F"/>
    <w:rsid w:val="00BB25D9"/>
    <w:rsid w:val="00BB302D"/>
    <w:rsid w:val="00BB38D6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1911"/>
    <w:rsid w:val="00BF1F17"/>
    <w:rsid w:val="00BF36D2"/>
    <w:rsid w:val="00BF5008"/>
    <w:rsid w:val="00BF55EC"/>
    <w:rsid w:val="00BF5B4B"/>
    <w:rsid w:val="00C00AD5"/>
    <w:rsid w:val="00C00C07"/>
    <w:rsid w:val="00C02098"/>
    <w:rsid w:val="00C0478C"/>
    <w:rsid w:val="00C05F40"/>
    <w:rsid w:val="00C061F7"/>
    <w:rsid w:val="00C074C2"/>
    <w:rsid w:val="00C108C2"/>
    <w:rsid w:val="00C11B34"/>
    <w:rsid w:val="00C11B86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3483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4BA9"/>
    <w:rsid w:val="00CA6537"/>
    <w:rsid w:val="00CA712B"/>
    <w:rsid w:val="00CA7819"/>
    <w:rsid w:val="00CB0796"/>
    <w:rsid w:val="00CB0831"/>
    <w:rsid w:val="00CB11B9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5BCE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5E85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27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26F"/>
    <w:rsid w:val="00D103B6"/>
    <w:rsid w:val="00D11139"/>
    <w:rsid w:val="00D12022"/>
    <w:rsid w:val="00D1246D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1D3"/>
    <w:rsid w:val="00D24E32"/>
    <w:rsid w:val="00D25A58"/>
    <w:rsid w:val="00D26DBC"/>
    <w:rsid w:val="00D2740F"/>
    <w:rsid w:val="00D30164"/>
    <w:rsid w:val="00D30D86"/>
    <w:rsid w:val="00D318A9"/>
    <w:rsid w:val="00D33A5B"/>
    <w:rsid w:val="00D3413D"/>
    <w:rsid w:val="00D3445C"/>
    <w:rsid w:val="00D34899"/>
    <w:rsid w:val="00D35069"/>
    <w:rsid w:val="00D35DA0"/>
    <w:rsid w:val="00D36800"/>
    <w:rsid w:val="00D36CEC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0FF4"/>
    <w:rsid w:val="00D51EBF"/>
    <w:rsid w:val="00D529F7"/>
    <w:rsid w:val="00D533D7"/>
    <w:rsid w:val="00D55FB9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3FE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43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651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38FD"/>
    <w:rsid w:val="00E43BEC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57680"/>
    <w:rsid w:val="00E60457"/>
    <w:rsid w:val="00E60814"/>
    <w:rsid w:val="00E6092D"/>
    <w:rsid w:val="00E63655"/>
    <w:rsid w:val="00E642FC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B7C"/>
    <w:rsid w:val="00E81F84"/>
    <w:rsid w:val="00E82ABF"/>
    <w:rsid w:val="00E82C7C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3A1"/>
    <w:rsid w:val="00EC1864"/>
    <w:rsid w:val="00EC230E"/>
    <w:rsid w:val="00EC35B1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E653C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02B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96"/>
    <w:rsid w:val="00F11C45"/>
    <w:rsid w:val="00F14746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B0"/>
    <w:rsid w:val="00F250D0"/>
    <w:rsid w:val="00F25FDA"/>
    <w:rsid w:val="00F264C3"/>
    <w:rsid w:val="00F267D7"/>
    <w:rsid w:val="00F302CE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0C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A04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3017"/>
    <w:rsid w:val="00F95605"/>
    <w:rsid w:val="00F95C0C"/>
    <w:rsid w:val="00F95CC5"/>
    <w:rsid w:val="00F96D11"/>
    <w:rsid w:val="00F97805"/>
    <w:rsid w:val="00FA0B3C"/>
    <w:rsid w:val="00FA170F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44A6"/>
    <w:rsid w:val="00FC58EA"/>
    <w:rsid w:val="00FC5D05"/>
    <w:rsid w:val="00FC661E"/>
    <w:rsid w:val="00FC68E2"/>
    <w:rsid w:val="00FC797A"/>
    <w:rsid w:val="00FC7A71"/>
    <w:rsid w:val="00FC7CF4"/>
    <w:rsid w:val="00FC7FC5"/>
    <w:rsid w:val="00FD26B7"/>
    <w:rsid w:val="00FD339E"/>
    <w:rsid w:val="00FD39F9"/>
    <w:rsid w:val="00FD4025"/>
    <w:rsid w:val="00FD4026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5D4D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29CF33C6-070F-4AE4-A87B-A215F46C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1Headline1">
    <w:name w:val="A01_Headline 1"/>
    <w:basedOn w:val="Heading1"/>
    <w:qFormat/>
    <w:rsid w:val="0013415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  <w:lang w:val="en-GB" w:eastAsia="de-DE" w:bidi="ar-SA"/>
      <w14:ligatures w14:val="standardContextual"/>
    </w:rPr>
  </w:style>
  <w:style w:type="paragraph" w:customStyle="1" w:styleId="A04List">
    <w:name w:val="A04_List"/>
    <w:basedOn w:val="Normal"/>
    <w:qFormat/>
    <w:rsid w:val="009524DA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CA4BA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6Quote">
    <w:name w:val="A06_Quote"/>
    <w:basedOn w:val="A03Copytext"/>
    <w:qFormat/>
    <w:rsid w:val="00827273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E57680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C01Tabletitle">
    <w:name w:val="C01_Table title"/>
    <w:qFormat/>
    <w:rsid w:val="00396BE6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396BE6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396BE6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4Tablelist">
    <w:name w:val="C04_Table list"/>
    <w:basedOn w:val="Normal"/>
    <w:qFormat/>
    <w:rsid w:val="00396BE6"/>
    <w:pPr>
      <w:spacing w:line="240" w:lineRule="auto"/>
    </w:pPr>
    <w:rPr>
      <w:rFonts w:asciiTheme="minorHAnsi" w:eastAsia="Times New Roman" w:hAnsiTheme="minorHAnsi" w:cs="Calibri"/>
      <w:kern w:val="2"/>
      <w:sz w:val="15"/>
      <w:szCs w:val="15"/>
      <w:lang w:val="en-GB" w:eastAsia="de-DE" w:bidi="ar-SA"/>
      <w14:ligatures w14:val="standardContextual"/>
    </w:rPr>
  </w:style>
  <w:style w:type="paragraph" w:customStyle="1" w:styleId="C02Tabletext">
    <w:name w:val="C02_Table text"/>
    <w:qFormat/>
    <w:rsid w:val="00396BE6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396BE6"/>
    <w:rPr>
      <w:rFonts w:ascii="MB Corpo S Text Office" w:hAnsi="MB Corpo S Text Office"/>
    </w:rPr>
  </w:style>
  <w:style w:type="character" w:customStyle="1" w:styleId="normaltextrun">
    <w:name w:val="normaltextrun"/>
    <w:basedOn w:val="DefaultParagraphFont"/>
    <w:rsid w:val="0039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pt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coty.net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b94388f9b0e52226dfd3172a8b0aaf0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c9b51d5cedc7ffb08876554bc8137fd0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C515F-3CF4-4DB7-B66F-84BC5D1C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2993</CharactersWithSpaces>
  <SharedDoc>false</SharedDoc>
  <HLinks>
    <vt:vector size="6" baseType="variant">
      <vt:variant>
        <vt:i4>7602293</vt:i4>
      </vt:variant>
      <vt:variant>
        <vt:i4>0</vt:i4>
      </vt:variant>
      <vt:variant>
        <vt:i4>0</vt:i4>
      </vt:variant>
      <vt:variant>
        <vt:i4>5</vt:i4>
      </vt:variant>
      <vt:variant>
        <vt:lpwstr>https://media.mercedes-benz.pt/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2</cp:revision>
  <cp:lastPrinted>2026-01-09T16:49:00Z</cp:lastPrinted>
  <dcterms:created xsi:type="dcterms:W3CDTF">2026-01-22T12:08:00Z</dcterms:created>
  <dcterms:modified xsi:type="dcterms:W3CDTF">2026-01-22T12:08:00Z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