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486FD807" w:rsidR="008D5D38" w:rsidRPr="00487FB2" w:rsidRDefault="0075246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junho</w:t>
            </w:r>
            <w:r w:rsidR="001873CB">
              <w:rPr>
                <w:sz w:val="21"/>
                <w:szCs w:val="23"/>
              </w:rPr>
              <w:t xml:space="preserve"> 202</w:t>
            </w:r>
            <w:r w:rsidR="00D75F1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2A805EF" w14:textId="61EBFD78" w:rsidR="00E87AAE" w:rsidRDefault="00E87AAE" w:rsidP="00E87AAE">
      <w:r>
        <w:t>Comunicação de Automóveis - Tel.: 219 257</w:t>
      </w:r>
      <w:r w:rsidR="00985B73">
        <w:t> </w:t>
      </w:r>
      <w:r>
        <w:t>000</w:t>
      </w:r>
    </w:p>
    <w:p w14:paraId="68633599" w14:textId="77777777" w:rsidR="00985B73" w:rsidRDefault="00985B73" w:rsidP="00E4315B">
      <w:pPr>
        <w:pStyle w:val="Heading1"/>
      </w:pPr>
      <w:bookmarkStart w:id="0" w:name="_Hlk163484951"/>
    </w:p>
    <w:p w14:paraId="160E3695" w14:textId="63359FE1" w:rsidR="00D10AAB" w:rsidRPr="008420F2" w:rsidRDefault="002E4F05" w:rsidP="00D10AAB">
      <w:pPr>
        <w:pStyle w:val="Heading1"/>
      </w:pPr>
      <w:bookmarkStart w:id="1" w:name="_Hlk165296428"/>
      <w:bookmarkEnd w:id="0"/>
      <w:r>
        <w:t xml:space="preserve">Mercedes-Benz Portugal e </w:t>
      </w:r>
      <w:proofErr w:type="spellStart"/>
      <w:r>
        <w:t>Media</w:t>
      </w:r>
      <w:r w:rsidR="000341E4">
        <w:t>l</w:t>
      </w:r>
      <w:r>
        <w:t>ivre</w:t>
      </w:r>
      <w:proofErr w:type="spellEnd"/>
      <w:r>
        <w:t xml:space="preserve"> </w:t>
      </w:r>
      <w:r w:rsidR="003D4429">
        <w:t>lançam</w:t>
      </w:r>
      <w:r w:rsidR="00752468">
        <w:t xml:space="preserve"> </w:t>
      </w:r>
      <w:r w:rsidR="00B15AFC">
        <w:t>série</w:t>
      </w:r>
      <w:r w:rsidR="00875DE9">
        <w:t xml:space="preserve"> documental</w:t>
      </w:r>
      <w:r>
        <w:t xml:space="preserve"> sobre o respeito pela água e pelo oceano</w:t>
      </w:r>
    </w:p>
    <w:bookmarkEnd w:id="1"/>
    <w:p w14:paraId="7C73CBE0" w14:textId="2EDFDAD8" w:rsidR="00D10AAB" w:rsidRDefault="00875DE9" w:rsidP="00875DE9">
      <w:pPr>
        <w:pStyle w:val="02Flietextbold"/>
      </w:pPr>
      <w:r>
        <w:t xml:space="preserve">“Respeito” é uma série documental de quatro episódios, </w:t>
      </w:r>
      <w:r w:rsidR="003D4429">
        <w:t xml:space="preserve">idealizada e </w:t>
      </w:r>
      <w:r>
        <w:t xml:space="preserve">produzida pela Mercedes-Benz e pela </w:t>
      </w:r>
      <w:proofErr w:type="spellStart"/>
      <w:r>
        <w:t>Media</w:t>
      </w:r>
      <w:r w:rsidR="00192849">
        <w:t>l</w:t>
      </w:r>
      <w:r>
        <w:t>ivre</w:t>
      </w:r>
      <w:proofErr w:type="spellEnd"/>
      <w:r>
        <w:t>, que nos leva numa viagem inspiradora, guiados por quem tem o maior respeito pela água e pelo ocean</w:t>
      </w:r>
      <w:r w:rsidR="00A13375">
        <w:t>o</w:t>
      </w:r>
      <w:r>
        <w:t xml:space="preserve">. </w:t>
      </w:r>
    </w:p>
    <w:p w14:paraId="07744340" w14:textId="77777777" w:rsidR="00B907C9" w:rsidRPr="00363F23" w:rsidRDefault="00B907C9" w:rsidP="00B907C9">
      <w:pPr>
        <w:pStyle w:val="02Flietextbold"/>
        <w:ind w:left="720"/>
      </w:pPr>
    </w:p>
    <w:p w14:paraId="69BD6FDD" w14:textId="68566CB2" w:rsidR="00192849" w:rsidRDefault="00603C4E" w:rsidP="003D4429">
      <w:pPr>
        <w:pStyle w:val="01Flietext"/>
      </w:pPr>
      <w:r>
        <w:t>A</w:t>
      </w:r>
      <w:r w:rsidRPr="00603C4E">
        <w:t xml:space="preserve"> </w:t>
      </w:r>
      <w:r>
        <w:t>Mercedes-Benz</w:t>
      </w:r>
      <w:r w:rsidRPr="00603C4E">
        <w:t xml:space="preserve">, em parceria com a </w:t>
      </w:r>
      <w:proofErr w:type="spellStart"/>
      <w:r w:rsidRPr="00603C4E">
        <w:t>M</w:t>
      </w:r>
      <w:r>
        <w:t>edialivre</w:t>
      </w:r>
      <w:proofErr w:type="spellEnd"/>
      <w:r w:rsidRPr="00603C4E">
        <w:t>,</w:t>
      </w:r>
      <w:r>
        <w:t xml:space="preserve"> </w:t>
      </w:r>
      <w:r w:rsidRPr="00603C4E">
        <w:t xml:space="preserve">com o apoio da SÁBADO, tem o orgulho de anunciar o lançamento de "Respeito", uma série documental inspiradora que sensibiliza para a preservação da água e do oceano, um recurso vital que sustenta a vida na Terra. A estreia está marcada para </w:t>
      </w:r>
      <w:r>
        <w:t>hoje</w:t>
      </w:r>
      <w:r w:rsidRPr="00603C4E">
        <w:t>, com episódios lançados semanalmente</w:t>
      </w:r>
      <w:r w:rsidR="00A13375">
        <w:t>,</w:t>
      </w:r>
      <w:r w:rsidRPr="00603C4E">
        <w:t xml:space="preserve"> às sextas-feiras</w:t>
      </w:r>
      <w:r w:rsidR="00A13375">
        <w:t>,</w:t>
      </w:r>
      <w:r w:rsidRPr="00603C4E">
        <w:t xml:space="preserve"> no </w:t>
      </w:r>
      <w:r w:rsidRPr="00603C4E">
        <w:rPr>
          <w:i/>
          <w:iCs/>
        </w:rPr>
        <w:t>site</w:t>
      </w:r>
      <w:r w:rsidRPr="00603C4E">
        <w:t xml:space="preserve"> </w:t>
      </w:r>
      <w:hyperlink r:id="rId14" w:tgtFrame="_new" w:history="1">
        <w:r w:rsidRPr="00603C4E">
          <w:rPr>
            <w:rStyle w:val="Hyperlink"/>
          </w:rPr>
          <w:t>respeitopelaagua.sabado.pt</w:t>
        </w:r>
      </w:hyperlink>
      <w:r w:rsidRPr="00603C4E">
        <w:t>.</w:t>
      </w:r>
    </w:p>
    <w:p w14:paraId="0CC88420" w14:textId="77777777" w:rsidR="000C3D80" w:rsidRDefault="000C3D80" w:rsidP="000C3D80">
      <w:pPr>
        <w:pStyle w:val="01Flietext"/>
      </w:pPr>
    </w:p>
    <w:p w14:paraId="46CEEF06" w14:textId="5EE978A4" w:rsidR="000C3D80" w:rsidRDefault="000C3D80" w:rsidP="000C3D80">
      <w:pPr>
        <w:pStyle w:val="01Flietext"/>
      </w:pPr>
      <w:r>
        <w:t xml:space="preserve">"Respeito" é um projeto de </w:t>
      </w:r>
      <w:proofErr w:type="spellStart"/>
      <w:r w:rsidRPr="000C3D80">
        <w:rPr>
          <w:i/>
          <w:iCs/>
        </w:rPr>
        <w:t>branded</w:t>
      </w:r>
      <w:proofErr w:type="spellEnd"/>
      <w:r w:rsidRPr="000C3D80">
        <w:rPr>
          <w:i/>
          <w:iCs/>
        </w:rPr>
        <w:t xml:space="preserve"> </w:t>
      </w:r>
      <w:proofErr w:type="spellStart"/>
      <w:r>
        <w:rPr>
          <w:i/>
          <w:iCs/>
        </w:rPr>
        <w:t>content</w:t>
      </w:r>
      <w:proofErr w:type="spellEnd"/>
      <w:r>
        <w:rPr>
          <w:i/>
          <w:iCs/>
        </w:rPr>
        <w:t xml:space="preserve"> </w:t>
      </w:r>
      <w:r>
        <w:t xml:space="preserve">que combina a narrativa envolvente e inspiradora com a responsabilidade ambiental. Esta série de quatro episódios explora a relação que todos temos com o oceano e a água, destacando o impacto deste recurso em diversas áreas da nossa vida e sociedade. Cada episódio aborda uma temática crucial – Respeito pela Água e Por Todos, Biodiversidade, Novas Gerações e Cultura. </w:t>
      </w:r>
    </w:p>
    <w:p w14:paraId="742904BE" w14:textId="77777777" w:rsidR="000C3D80" w:rsidRDefault="000C3D80" w:rsidP="000C3D80">
      <w:pPr>
        <w:pStyle w:val="01Flietext"/>
      </w:pPr>
    </w:p>
    <w:p w14:paraId="0BB490C6" w14:textId="77777777" w:rsidR="000C3D80" w:rsidRDefault="000C3D80" w:rsidP="000C3D80">
      <w:pPr>
        <w:pStyle w:val="01Flietext"/>
      </w:pPr>
      <w:r>
        <w:t xml:space="preserve">Este projeto destaca o impacto positivo da Mercedes-Benz nas pessoas e comunidades, reforçando o papel ativo da marca na promoção de uma sociedade mais consciente e responsável. Os episódios da série têm como pontos de partida o Mercedes-Benz </w:t>
      </w:r>
      <w:proofErr w:type="spellStart"/>
      <w:r>
        <w:t>Oceanic</w:t>
      </w:r>
      <w:proofErr w:type="spellEnd"/>
      <w:r>
        <w:t xml:space="preserve"> Lounge, em Lisboa, e o Mercedes-Benz </w:t>
      </w:r>
      <w:proofErr w:type="spellStart"/>
      <w:r>
        <w:t>Surfing</w:t>
      </w:r>
      <w:proofErr w:type="spellEnd"/>
      <w:r>
        <w:t xml:space="preserve"> Lounge, na Nazaré. Estes espaços não só refletem a excelência e inovação da marca, mas também promovem práticas que valorizam e respeitam a água e o oceano.</w:t>
      </w:r>
    </w:p>
    <w:p w14:paraId="17E5EB99" w14:textId="77777777" w:rsidR="000C3D80" w:rsidRDefault="000C3D80" w:rsidP="000C3D80">
      <w:pPr>
        <w:pStyle w:val="01Flietext"/>
      </w:pPr>
    </w:p>
    <w:p w14:paraId="2922BC5F" w14:textId="64A7E415" w:rsidR="000C3D80" w:rsidRDefault="000C3D80" w:rsidP="000C3D80">
      <w:pPr>
        <w:pStyle w:val="01Flietext"/>
      </w:pPr>
      <w:r>
        <w:t xml:space="preserve">A série é conduzida por quatro vozes principais: Lino Bogalho e Bernardo Queiroz, responsáveis pelos lounges Mercedes-Benz, Nuno Sá, cineasta subaquático, e o surfista de ondas gigantes Garrett McNamara. Juntam-se a eles Catarina Gonçalves, coordenadora nacional da Bandeira Azul, Mariana Carvalho, bióloga marinha e educadora ambiental, João Macedo, surfista e presidente da </w:t>
      </w:r>
      <w:proofErr w:type="spellStart"/>
      <w:r>
        <w:t>Hope</w:t>
      </w:r>
      <w:proofErr w:type="spellEnd"/>
      <w:r>
        <w:t xml:space="preserve"> Zones Foundation, Nuno Santos, violinista e orador, Júlio Estrelinha, psicólogo educacional, e João Lourenço, capitão do Porto da Nazaré e comandante-local da Polícia Marítima.</w:t>
      </w:r>
    </w:p>
    <w:p w14:paraId="19805EE4" w14:textId="77777777" w:rsidR="000C3D80" w:rsidRDefault="000C3D80" w:rsidP="000C3D80">
      <w:pPr>
        <w:pStyle w:val="01Flietext"/>
      </w:pPr>
    </w:p>
    <w:p w14:paraId="49BB0A18" w14:textId="6A279CB3" w:rsidR="000C3D80" w:rsidRDefault="000C3D80" w:rsidP="000C3D80">
      <w:pPr>
        <w:pStyle w:val="01Flietext"/>
      </w:pPr>
      <w:r>
        <w:t xml:space="preserve">Holger Marquardt, CEO da Mercedes-Benz Portugal, destaca: </w:t>
      </w:r>
      <w:r w:rsidR="001D2D94">
        <w:t>“</w:t>
      </w:r>
      <w:r>
        <w:t xml:space="preserve">O </w:t>
      </w:r>
      <w:r w:rsidR="001D2D94">
        <w:t>‘</w:t>
      </w:r>
      <w:r>
        <w:t>Respeito</w:t>
      </w:r>
      <w:r w:rsidR="001D2D94">
        <w:t>’</w:t>
      </w:r>
      <w:r>
        <w:t xml:space="preserve"> deixa-nos muito orgulhosos e permite reforçar o compromisso da nossa Marca para com um futuro sustentável. Esta série de quatro episódios, narrada por pessoas que realmente querem fazer a diferença no que diz respeito à proteção da água e dos oceanos e que trabalham diariamente com a Mercedes-Benz, quer seja nos nossos lounges ou em outros projetos, é uma parceria de sucesso. A </w:t>
      </w:r>
      <w:proofErr w:type="spellStart"/>
      <w:r>
        <w:t>Medialivre</w:t>
      </w:r>
      <w:proofErr w:type="spellEnd"/>
      <w:r>
        <w:t xml:space="preserve"> esteve à </w:t>
      </w:r>
      <w:r>
        <w:lastRenderedPageBreak/>
        <w:t>altura do desafio que lançámos e conseguiu criar uma narrativa forte, envolvente, inspiradora e que cumpriu o objetivo principal: sensibilizar para a preservação dos oceanos e, consequentemente, da água, um recurso essencial à vida.</w:t>
      </w:r>
      <w:r w:rsidR="001D2D94">
        <w:t>”</w:t>
      </w:r>
    </w:p>
    <w:p w14:paraId="3FDE25F1" w14:textId="77777777" w:rsidR="000C3D80" w:rsidRDefault="000C3D80" w:rsidP="000C3D80">
      <w:pPr>
        <w:pStyle w:val="01Flietext"/>
      </w:pPr>
    </w:p>
    <w:p w14:paraId="34A14415" w14:textId="7116F508" w:rsidR="000C3D80" w:rsidRDefault="000C3D80" w:rsidP="000C3D80">
      <w:pPr>
        <w:pStyle w:val="01Flietext"/>
      </w:pPr>
      <w:r>
        <w:t xml:space="preserve">Luís Ferreira, </w:t>
      </w:r>
      <w:r w:rsidR="00197B82">
        <w:t>D</w:t>
      </w:r>
      <w:r>
        <w:t xml:space="preserve">iretor </w:t>
      </w:r>
      <w:r w:rsidR="00197B82">
        <w:t>G</w:t>
      </w:r>
      <w:r>
        <w:t xml:space="preserve">eral </w:t>
      </w:r>
      <w:r w:rsidR="00197B82">
        <w:t>C</w:t>
      </w:r>
      <w:r>
        <w:t xml:space="preserve">omercial da </w:t>
      </w:r>
      <w:proofErr w:type="spellStart"/>
      <w:r>
        <w:t>Medialivre</w:t>
      </w:r>
      <w:proofErr w:type="spellEnd"/>
      <w:r>
        <w:t xml:space="preserve">, destaca: “'Respeito' é um projeto com um </w:t>
      </w:r>
      <w:proofErr w:type="spellStart"/>
      <w:r w:rsidRPr="00E064F3">
        <w:rPr>
          <w:i/>
          <w:iCs/>
        </w:rPr>
        <w:t>storytelling</w:t>
      </w:r>
      <w:proofErr w:type="spellEnd"/>
      <w:r>
        <w:t xml:space="preserve"> emocionante, contado pela voz de pessoas que fazem a diferença, e que reforça o compromisso da Mercedes-Benz com ações sustentáveis. Como projeto de </w:t>
      </w:r>
      <w:proofErr w:type="spellStart"/>
      <w:r w:rsidRPr="00E064F3">
        <w:rPr>
          <w:i/>
          <w:iCs/>
        </w:rPr>
        <w:t>branded</w:t>
      </w:r>
      <w:proofErr w:type="spellEnd"/>
      <w:r w:rsidRPr="00E064F3">
        <w:rPr>
          <w:i/>
          <w:iCs/>
        </w:rPr>
        <w:t xml:space="preserve"> </w:t>
      </w:r>
      <w:proofErr w:type="spellStart"/>
      <w:r w:rsidRPr="00E064F3">
        <w:rPr>
          <w:i/>
          <w:iCs/>
        </w:rPr>
        <w:t>content</w:t>
      </w:r>
      <w:proofErr w:type="spellEnd"/>
      <w:r w:rsidRPr="00E064F3">
        <w:rPr>
          <w:i/>
          <w:iCs/>
        </w:rPr>
        <w:t>,</w:t>
      </w:r>
      <w:r>
        <w:t xml:space="preserve"> cada episódio mostra como narrativas bem contadas podem criar uma ligação emocional com os espetadores e leitores, incentivando-os a adotar práticas mais conscientes. Esta parceria com a Mercedes-Benz, com o apoio da SÁBADO, é testemunho do nosso compromisso em criar conteúdo relevante e impactante. Estamos orgulhosos de ter desenvolvido um projeto que não só destaca a importância da preservação da água e do oceano, mas também coloca em evidência o impacto positivo que cada um de nós pode ter, mostrando o exemplo do que a Mercedes-Benz tem vindo a introduzir nas áreas de intervenção dos dois lounges da marca em Portugal.”</w:t>
      </w:r>
    </w:p>
    <w:p w14:paraId="0A8AC093" w14:textId="77777777" w:rsidR="000C3D80" w:rsidRDefault="000C3D80" w:rsidP="000C3D80">
      <w:pPr>
        <w:pStyle w:val="01Flietext"/>
      </w:pPr>
    </w:p>
    <w:p w14:paraId="7AEDB8EF" w14:textId="77777777" w:rsidR="007A1A4A" w:rsidRDefault="000C3D80" w:rsidP="000C3D80">
      <w:pPr>
        <w:pStyle w:val="01Flietext"/>
      </w:pPr>
      <w:r>
        <w:t>"Respeito" é mais do que uma série documental. É uma chamada à ação e uma celebração do respeito pela água, refletido nas ações dos protagonistas que fazem a diferença no mundo. Cada episódio será uma oportunidade única para aprender, refletir e se inspirar.</w:t>
      </w:r>
      <w:r w:rsidR="007A1A4A">
        <w:t xml:space="preserve"> </w:t>
      </w:r>
    </w:p>
    <w:p w14:paraId="3117ECB9" w14:textId="77777777" w:rsidR="007A1A4A" w:rsidRDefault="007A1A4A" w:rsidP="000C3D80">
      <w:pPr>
        <w:pStyle w:val="01Flietext"/>
      </w:pPr>
    </w:p>
    <w:p w14:paraId="49181999" w14:textId="6D128B7C" w:rsidR="000C3D80" w:rsidRDefault="000C3D80" w:rsidP="000C3D80">
      <w:pPr>
        <w:pStyle w:val="01Flietext"/>
      </w:pPr>
      <w:r w:rsidRPr="000C3D80">
        <w:t>A Mercedes-Benz é uma marca líder no setor automóvel, reconhecida pela sua excelência, inovação e compromisso com a sustentabilidade</w:t>
      </w:r>
      <w:r w:rsidR="00D150E5">
        <w:t>.</w:t>
      </w:r>
      <w:r w:rsidR="007A1A4A">
        <w:t xml:space="preserve"> </w:t>
      </w:r>
      <w:r w:rsidR="00D150E5">
        <w:t>E</w:t>
      </w:r>
      <w:r w:rsidR="007A1A4A">
        <w:t>ste tipo de projetos reforça a notoriedade e presença de marca no mercado</w:t>
      </w:r>
      <w:r w:rsidR="00D150E5">
        <w:t xml:space="preserve">, salientando o trabalho desenvolvido na área da responsabilidade ambiental. </w:t>
      </w:r>
    </w:p>
    <w:p w14:paraId="5E35EF60" w14:textId="77777777" w:rsidR="004863E8" w:rsidRDefault="004863E8" w:rsidP="000C3D80">
      <w:pPr>
        <w:pStyle w:val="01Flietext"/>
      </w:pPr>
    </w:p>
    <w:p w14:paraId="52F51A70" w14:textId="77777777" w:rsidR="004863E8" w:rsidRDefault="004863E8" w:rsidP="004863E8">
      <w:pPr>
        <w:pStyle w:val="01Flietext"/>
      </w:pPr>
      <w:r>
        <w:t xml:space="preserve">Acompanhe a série em </w:t>
      </w:r>
      <w:hyperlink r:id="rId15" w:history="1">
        <w:r w:rsidRPr="00C4439A">
          <w:rPr>
            <w:rStyle w:val="Hyperlink"/>
          </w:rPr>
          <w:t>respeitopelaagua.sabado.pt</w:t>
        </w:r>
      </w:hyperlink>
    </w:p>
    <w:p w14:paraId="1BD1995C" w14:textId="77777777" w:rsidR="004863E8" w:rsidRDefault="004863E8" w:rsidP="000C3D80">
      <w:pPr>
        <w:pStyle w:val="01Flietext"/>
      </w:pPr>
    </w:p>
    <w:sectPr w:rsidR="004863E8" w:rsidSect="00D06ACA"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729F" w14:textId="77777777" w:rsidR="00710DF4" w:rsidRPr="00E675DA" w:rsidRDefault="00710DF4" w:rsidP="00764B8C">
      <w:pPr>
        <w:spacing w:line="240" w:lineRule="auto"/>
      </w:pPr>
      <w:r w:rsidRPr="00E675DA">
        <w:separator/>
      </w:r>
    </w:p>
  </w:endnote>
  <w:endnote w:type="continuationSeparator" w:id="0">
    <w:p w14:paraId="53BD172D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588F" w14:textId="77777777" w:rsidR="00710DF4" w:rsidRPr="00E675DA" w:rsidRDefault="00710DF4" w:rsidP="00764B8C">
      <w:pPr>
        <w:spacing w:line="240" w:lineRule="auto"/>
      </w:pPr>
      <w:r w:rsidRPr="00E675DA">
        <w:separator/>
      </w:r>
    </w:p>
  </w:footnote>
  <w:footnote w:type="continuationSeparator" w:id="0">
    <w:p w14:paraId="046EA896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07093"/>
    <w:multiLevelType w:val="hybridMultilevel"/>
    <w:tmpl w:val="31D8B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40373">
    <w:abstractNumId w:val="9"/>
  </w:num>
  <w:num w:numId="2" w16cid:durableId="1249540399">
    <w:abstractNumId w:val="8"/>
  </w:num>
  <w:num w:numId="3" w16cid:durableId="1318339977">
    <w:abstractNumId w:val="7"/>
  </w:num>
  <w:num w:numId="4" w16cid:durableId="422990412">
    <w:abstractNumId w:val="6"/>
  </w:num>
  <w:num w:numId="5" w16cid:durableId="681081889">
    <w:abstractNumId w:val="5"/>
  </w:num>
  <w:num w:numId="6" w16cid:durableId="1130123269">
    <w:abstractNumId w:val="4"/>
  </w:num>
  <w:num w:numId="7" w16cid:durableId="553783285">
    <w:abstractNumId w:val="3"/>
  </w:num>
  <w:num w:numId="8" w16cid:durableId="430471964">
    <w:abstractNumId w:val="2"/>
  </w:num>
  <w:num w:numId="9" w16cid:durableId="601913247">
    <w:abstractNumId w:val="1"/>
  </w:num>
  <w:num w:numId="10" w16cid:durableId="1910994634">
    <w:abstractNumId w:val="0"/>
  </w:num>
  <w:num w:numId="11" w16cid:durableId="556747802">
    <w:abstractNumId w:val="35"/>
  </w:num>
  <w:num w:numId="12" w16cid:durableId="1291281382">
    <w:abstractNumId w:val="10"/>
  </w:num>
  <w:num w:numId="13" w16cid:durableId="1009916771">
    <w:abstractNumId w:val="36"/>
  </w:num>
  <w:num w:numId="14" w16cid:durableId="1926651404">
    <w:abstractNumId w:val="39"/>
  </w:num>
  <w:num w:numId="15" w16cid:durableId="1686326588">
    <w:abstractNumId w:val="16"/>
  </w:num>
  <w:num w:numId="16" w16cid:durableId="1277786756">
    <w:abstractNumId w:val="30"/>
  </w:num>
  <w:num w:numId="17" w16cid:durableId="905997546">
    <w:abstractNumId w:val="28"/>
  </w:num>
  <w:num w:numId="18" w16cid:durableId="914363985">
    <w:abstractNumId w:val="12"/>
  </w:num>
  <w:num w:numId="19" w16cid:durableId="1621692847">
    <w:abstractNumId w:val="32"/>
  </w:num>
  <w:num w:numId="20" w16cid:durableId="766118659">
    <w:abstractNumId w:val="13"/>
  </w:num>
  <w:num w:numId="21" w16cid:durableId="1633516482">
    <w:abstractNumId w:val="17"/>
  </w:num>
  <w:num w:numId="22" w16cid:durableId="835076139">
    <w:abstractNumId w:val="21"/>
  </w:num>
  <w:num w:numId="23" w16cid:durableId="226500085">
    <w:abstractNumId w:val="23"/>
  </w:num>
  <w:num w:numId="24" w16cid:durableId="242180191">
    <w:abstractNumId w:val="37"/>
  </w:num>
  <w:num w:numId="25" w16cid:durableId="189102254">
    <w:abstractNumId w:val="40"/>
  </w:num>
  <w:num w:numId="26" w16cid:durableId="1356224084">
    <w:abstractNumId w:val="14"/>
  </w:num>
  <w:num w:numId="27" w16cid:durableId="1366178035">
    <w:abstractNumId w:val="15"/>
  </w:num>
  <w:num w:numId="28" w16cid:durableId="1897355572">
    <w:abstractNumId w:val="29"/>
  </w:num>
  <w:num w:numId="29" w16cid:durableId="1177961674">
    <w:abstractNumId w:val="11"/>
  </w:num>
  <w:num w:numId="30" w16cid:durableId="674575768">
    <w:abstractNumId w:val="25"/>
  </w:num>
  <w:num w:numId="31" w16cid:durableId="376514968">
    <w:abstractNumId w:val="19"/>
  </w:num>
  <w:num w:numId="32" w16cid:durableId="1025983616">
    <w:abstractNumId w:val="22"/>
  </w:num>
  <w:num w:numId="33" w16cid:durableId="150869964">
    <w:abstractNumId w:val="18"/>
  </w:num>
  <w:num w:numId="34" w16cid:durableId="678502699">
    <w:abstractNumId w:val="27"/>
  </w:num>
  <w:num w:numId="35" w16cid:durableId="503712214">
    <w:abstractNumId w:val="41"/>
  </w:num>
  <w:num w:numId="36" w16cid:durableId="928121553">
    <w:abstractNumId w:val="24"/>
  </w:num>
  <w:num w:numId="37" w16cid:durableId="1638342017">
    <w:abstractNumId w:val="20"/>
  </w:num>
  <w:num w:numId="38" w16cid:durableId="1090539938">
    <w:abstractNumId w:val="34"/>
  </w:num>
  <w:num w:numId="39" w16cid:durableId="849678807">
    <w:abstractNumId w:val="38"/>
  </w:num>
  <w:num w:numId="40" w16cid:durableId="1375934040">
    <w:abstractNumId w:val="20"/>
  </w:num>
  <w:num w:numId="41" w16cid:durableId="1130199639">
    <w:abstractNumId w:val="33"/>
  </w:num>
  <w:num w:numId="42" w16cid:durableId="1891570085">
    <w:abstractNumId w:val="31"/>
  </w:num>
  <w:num w:numId="43" w16cid:durableId="357241032">
    <w:abstractNumId w:val="26"/>
  </w:num>
  <w:num w:numId="44" w16cid:durableId="15113298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2A5C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1E4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187C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093"/>
    <w:rsid w:val="00090993"/>
    <w:rsid w:val="00090CCC"/>
    <w:rsid w:val="0009163A"/>
    <w:rsid w:val="000917FC"/>
    <w:rsid w:val="0009181E"/>
    <w:rsid w:val="00091AE1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45B"/>
    <w:rsid w:val="000C0C14"/>
    <w:rsid w:val="000C1019"/>
    <w:rsid w:val="000C1271"/>
    <w:rsid w:val="000C1CB7"/>
    <w:rsid w:val="000C1CF9"/>
    <w:rsid w:val="000C2C40"/>
    <w:rsid w:val="000C2C47"/>
    <w:rsid w:val="000C2ED7"/>
    <w:rsid w:val="000C3D80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0F0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6D5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849"/>
    <w:rsid w:val="00192C7A"/>
    <w:rsid w:val="00193D65"/>
    <w:rsid w:val="00194283"/>
    <w:rsid w:val="00195EF8"/>
    <w:rsid w:val="00197B82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2D94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127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2600A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0B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1D47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B7D26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3DE4"/>
    <w:rsid w:val="002E4AD9"/>
    <w:rsid w:val="002E4E24"/>
    <w:rsid w:val="002E4F05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171F9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37963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09F2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4429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4CAD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DBF"/>
    <w:rsid w:val="00431E4A"/>
    <w:rsid w:val="00432876"/>
    <w:rsid w:val="00432FC2"/>
    <w:rsid w:val="004331A9"/>
    <w:rsid w:val="00433377"/>
    <w:rsid w:val="00433A28"/>
    <w:rsid w:val="0043412E"/>
    <w:rsid w:val="00434444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3E8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672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838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D34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1D6"/>
    <w:rsid w:val="00597435"/>
    <w:rsid w:val="00597F49"/>
    <w:rsid w:val="005A0AAB"/>
    <w:rsid w:val="005A16BD"/>
    <w:rsid w:val="005A3306"/>
    <w:rsid w:val="005A430E"/>
    <w:rsid w:val="005A43EE"/>
    <w:rsid w:val="005A4BBB"/>
    <w:rsid w:val="005A4C4E"/>
    <w:rsid w:val="005A5A1F"/>
    <w:rsid w:val="005A6921"/>
    <w:rsid w:val="005A730A"/>
    <w:rsid w:val="005B0546"/>
    <w:rsid w:val="005B3E31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6D53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3C4E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479C"/>
    <w:rsid w:val="00644A36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1999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2408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5C"/>
    <w:rsid w:val="00726DC2"/>
    <w:rsid w:val="007332E6"/>
    <w:rsid w:val="007334DE"/>
    <w:rsid w:val="00733D60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1C18"/>
    <w:rsid w:val="00742179"/>
    <w:rsid w:val="007423F4"/>
    <w:rsid w:val="00742989"/>
    <w:rsid w:val="007429C9"/>
    <w:rsid w:val="00743C0C"/>
    <w:rsid w:val="00745850"/>
    <w:rsid w:val="00746028"/>
    <w:rsid w:val="00746E6A"/>
    <w:rsid w:val="007510B4"/>
    <w:rsid w:val="00751366"/>
    <w:rsid w:val="00752468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2F90"/>
    <w:rsid w:val="00795E36"/>
    <w:rsid w:val="00796DBB"/>
    <w:rsid w:val="00796FC8"/>
    <w:rsid w:val="00797827"/>
    <w:rsid w:val="007A0102"/>
    <w:rsid w:val="007A1A4A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29D3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B0A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2EE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035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133"/>
    <w:rsid w:val="0087042D"/>
    <w:rsid w:val="008712E2"/>
    <w:rsid w:val="00871513"/>
    <w:rsid w:val="00872398"/>
    <w:rsid w:val="00872950"/>
    <w:rsid w:val="00872D30"/>
    <w:rsid w:val="0087532A"/>
    <w:rsid w:val="00875BF4"/>
    <w:rsid w:val="00875DE9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3CC9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16F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5AC9"/>
    <w:rsid w:val="00976614"/>
    <w:rsid w:val="00976C4F"/>
    <w:rsid w:val="00980549"/>
    <w:rsid w:val="009809E5"/>
    <w:rsid w:val="009821AB"/>
    <w:rsid w:val="00982946"/>
    <w:rsid w:val="0098475E"/>
    <w:rsid w:val="00984BDE"/>
    <w:rsid w:val="00985B73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972F8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1B7F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05A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3375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59CA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0EE"/>
    <w:rsid w:val="00A914C6"/>
    <w:rsid w:val="00A918B8"/>
    <w:rsid w:val="00A93AB3"/>
    <w:rsid w:val="00A94417"/>
    <w:rsid w:val="00A94BD0"/>
    <w:rsid w:val="00A94E37"/>
    <w:rsid w:val="00A9519D"/>
    <w:rsid w:val="00A969F2"/>
    <w:rsid w:val="00A97EC9"/>
    <w:rsid w:val="00AA23AD"/>
    <w:rsid w:val="00AA2CCA"/>
    <w:rsid w:val="00AA41D9"/>
    <w:rsid w:val="00AA420E"/>
    <w:rsid w:val="00AA43E1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2AE3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A2E"/>
    <w:rsid w:val="00B11C0F"/>
    <w:rsid w:val="00B120FB"/>
    <w:rsid w:val="00B12D28"/>
    <w:rsid w:val="00B139D0"/>
    <w:rsid w:val="00B14DEF"/>
    <w:rsid w:val="00B1559D"/>
    <w:rsid w:val="00B15AFC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07C9"/>
    <w:rsid w:val="00B94181"/>
    <w:rsid w:val="00B963D2"/>
    <w:rsid w:val="00B96A5A"/>
    <w:rsid w:val="00BA06A3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2356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26A5E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0DB6"/>
    <w:rsid w:val="00C51AAC"/>
    <w:rsid w:val="00C52355"/>
    <w:rsid w:val="00C523F6"/>
    <w:rsid w:val="00C54A25"/>
    <w:rsid w:val="00C5511E"/>
    <w:rsid w:val="00C555D6"/>
    <w:rsid w:val="00C55971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175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286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4B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0AAB"/>
    <w:rsid w:val="00D11139"/>
    <w:rsid w:val="00D12022"/>
    <w:rsid w:val="00D13AD4"/>
    <w:rsid w:val="00D150E5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166F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5F10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10F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205"/>
    <w:rsid w:val="00E00C04"/>
    <w:rsid w:val="00E02328"/>
    <w:rsid w:val="00E038E9"/>
    <w:rsid w:val="00E04C6F"/>
    <w:rsid w:val="00E050FA"/>
    <w:rsid w:val="00E064F3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6E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15B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5F6D"/>
    <w:rsid w:val="00E56353"/>
    <w:rsid w:val="00E568A4"/>
    <w:rsid w:val="00E56A00"/>
    <w:rsid w:val="00E60457"/>
    <w:rsid w:val="00E60814"/>
    <w:rsid w:val="00E6092D"/>
    <w:rsid w:val="00E63655"/>
    <w:rsid w:val="00E64532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6502"/>
    <w:rsid w:val="00E876FC"/>
    <w:rsid w:val="00E87AAE"/>
    <w:rsid w:val="00E901DF"/>
    <w:rsid w:val="00E90B68"/>
    <w:rsid w:val="00E92467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44E"/>
    <w:rsid w:val="00EA76DF"/>
    <w:rsid w:val="00EB059C"/>
    <w:rsid w:val="00EB31FE"/>
    <w:rsid w:val="00EB3843"/>
    <w:rsid w:val="00EB4A0A"/>
    <w:rsid w:val="00EB67FE"/>
    <w:rsid w:val="00EB780A"/>
    <w:rsid w:val="00EC038F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3D7C"/>
    <w:rsid w:val="00EE40CE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6E71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6D78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600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4121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EEE"/>
    <w:rsid w:val="00FD7582"/>
    <w:rsid w:val="00FE1EE9"/>
    <w:rsid w:val="00FE2FBA"/>
    <w:rsid w:val="00FE34AD"/>
    <w:rsid w:val="00FE382E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locked/>
    <w:rsid w:val="000C3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05_Headline 1 Char1,05_Überschrift 1 Char1"/>
    <w:basedOn w:val="DefaultParagraphFont"/>
    <w:uiPriority w:val="4"/>
    <w:rsid w:val="00733D60"/>
    <w:rPr>
      <w:rFonts w:ascii="MB Corpo A Title Cond Office" w:hAnsi="MB Corpo A Title Cond Office"/>
      <w:sz w:val="28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414CA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D80"/>
    <w:rPr>
      <w:rFonts w:asciiTheme="majorHAnsi" w:eastAsiaTheme="majorEastAsia" w:hAnsiTheme="majorHAnsi" w:cstheme="majorBidi"/>
      <w:i/>
      <w:iCs/>
      <w:color w:val="2F5496" w:themeColor="accent1" w:themeShade="BF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respeitopelaagua.sabado.pt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respeitopelaagua.sabado.pt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718</Words>
  <Characters>3880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37</cp:revision>
  <cp:lastPrinted>2024-06-25T16:41:00Z</cp:lastPrinted>
  <dcterms:created xsi:type="dcterms:W3CDTF">2024-01-03T15:27:00Z</dcterms:created>
  <dcterms:modified xsi:type="dcterms:W3CDTF">2024-06-25T16:44:00Z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