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060587" w:rsidRPr="00972DBE" w:rsidRDefault="00060587" w:rsidP="00D64152"/>
        </w:tc>
        <w:tc>
          <w:tcPr>
            <w:tcW w:w="2524" w:type="dxa"/>
          </w:tcPr>
          <w:p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:rsidR="008D5D38" w:rsidRPr="00487FB2" w:rsidRDefault="00902F92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maio</w:t>
            </w:r>
            <w:r w:rsidR="001873CB">
              <w:rPr>
                <w:sz w:val="21"/>
                <w:szCs w:val="23"/>
              </w:rPr>
              <w:t xml:space="preserve"> 2023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:rsidR="008D5D38" w:rsidRDefault="008D5D38" w:rsidP="008D5D38"/>
    <w:p w:rsidR="00B43D15" w:rsidRDefault="00B43D15" w:rsidP="00B43D15">
      <w:r>
        <w:t>Contactos:</w:t>
      </w:r>
    </w:p>
    <w:p w:rsidR="00B43D15" w:rsidRDefault="00B43D15" w:rsidP="00B43D15">
      <w:r>
        <w:t>Daniela Jorge – Tel: 964 333 886</w:t>
      </w:r>
    </w:p>
    <w:p w:rsidR="00B43D15" w:rsidRDefault="00B43D15" w:rsidP="00B43D15">
      <w:r>
        <w:t>Jorge Aguiar – Tel: 924 459 000</w:t>
      </w:r>
    </w:p>
    <w:p w:rsidR="00B43D15" w:rsidRDefault="00B43D15" w:rsidP="00B43D15">
      <w:r>
        <w:t>Comunicação de Automóveis - Tel.: 219 257</w:t>
      </w:r>
      <w:r>
        <w:t> </w:t>
      </w:r>
      <w:r>
        <w:t>000</w:t>
      </w:r>
    </w:p>
    <w:p w:rsidR="008D5D38" w:rsidRDefault="008D5D38" w:rsidP="007401F2">
      <w:pPr>
        <w:pStyle w:val="Heading2"/>
        <w:tabs>
          <w:tab w:val="left" w:pos="7572"/>
          <w:tab w:val="left" w:pos="8712"/>
        </w:tabs>
      </w:pPr>
      <w:bookmarkStart w:id="0" w:name="_GoBack"/>
      <w:bookmarkEnd w:id="0"/>
    </w:p>
    <w:p w:rsidR="00902F92" w:rsidRDefault="00D105D3" w:rsidP="007645EE">
      <w:pPr>
        <w:pStyle w:val="02Flietextbold"/>
        <w:rPr>
          <w:rFonts w:ascii="MB Corpo A Title Cond Office" w:hAnsi="MB Corpo A Title Cond Office"/>
          <w:sz w:val="28"/>
          <w:szCs w:val="22"/>
        </w:rPr>
      </w:pPr>
      <w:r w:rsidRPr="00D105D3">
        <w:rPr>
          <w:rFonts w:ascii="MB Corpo A Title Cond Office" w:hAnsi="MB Corpo A Title Cond Office"/>
          <w:sz w:val="28"/>
          <w:szCs w:val="22"/>
        </w:rPr>
        <w:t>Mercedes-Benz premiada no Festival Clube da Criatividade Portugal 2023</w:t>
      </w:r>
    </w:p>
    <w:p w:rsidR="00902F92" w:rsidRDefault="00902F92" w:rsidP="007645EE">
      <w:pPr>
        <w:pStyle w:val="02Flietextbold"/>
        <w:rPr>
          <w:rFonts w:ascii="MB Corpo A Title Cond Office" w:hAnsi="MB Corpo A Title Cond Office"/>
          <w:sz w:val="28"/>
          <w:szCs w:val="22"/>
        </w:rPr>
      </w:pPr>
    </w:p>
    <w:p w:rsidR="00D105D3" w:rsidRDefault="00D105D3" w:rsidP="007B054F">
      <w:pPr>
        <w:rPr>
          <w:rFonts w:ascii="CorpoA" w:hAnsi="CorpoA" w:cs="Arial"/>
          <w:b/>
          <w:sz w:val="22"/>
        </w:rPr>
      </w:pPr>
      <w:r w:rsidRPr="00D105D3">
        <w:rPr>
          <w:rFonts w:ascii="CorpoA" w:hAnsi="CorpoA" w:cs="Arial"/>
          <w:b/>
          <w:sz w:val="22"/>
        </w:rPr>
        <w:t>A Mercedes-Benz Portugal recebeu no passado dia 26 de maio dois troféus de prata no Festival Club</w:t>
      </w:r>
      <w:r w:rsidR="00F35FF8">
        <w:rPr>
          <w:rFonts w:ascii="CorpoA" w:hAnsi="CorpoA" w:cs="Arial"/>
          <w:b/>
          <w:sz w:val="22"/>
        </w:rPr>
        <w:t>e da Criatividade Portugal 2023</w:t>
      </w:r>
      <w:r w:rsidRPr="00D105D3">
        <w:rPr>
          <w:rFonts w:ascii="CorpoA" w:hAnsi="CorpoA" w:cs="Arial"/>
          <w:b/>
          <w:sz w:val="22"/>
        </w:rPr>
        <w:t xml:space="preserve"> nas categorias Site de Campanha e Direção de Arte Digital com o concurso de fotografia e vídeo Mercedes-Benz Nazaré Winter Sessions, criado em parceria com a Beachcam. </w:t>
      </w:r>
    </w:p>
    <w:p w:rsidR="00D105D3" w:rsidRDefault="00D105D3" w:rsidP="007B054F">
      <w:pPr>
        <w:rPr>
          <w:rFonts w:ascii="CorpoA" w:hAnsi="CorpoA" w:cs="Arial"/>
          <w:b/>
          <w:sz w:val="22"/>
        </w:rPr>
      </w:pPr>
    </w:p>
    <w:p w:rsidR="00D105D3" w:rsidRDefault="00D105D3" w:rsidP="00D105D3">
      <w:r>
        <w:t xml:space="preserve">O Festival Clube da Criatividade Portugal, que vai já na 25ª edição, aconteceu no Hub Criativo do Beato e a Gala de Entrega de Prémios foi conduzida pela apresentadora Joana Barrios. </w:t>
      </w:r>
    </w:p>
    <w:p w:rsidR="00D105D3" w:rsidRDefault="00D105D3" w:rsidP="00D105D3"/>
    <w:p w:rsidR="00082FA5" w:rsidRDefault="00D105D3" w:rsidP="00D105D3">
      <w:r>
        <w:t xml:space="preserve">Este foi o ano com mais trabalhos a concurso na história do Festival, com 1030 inscrições feitas por 147 empresas, </w:t>
      </w:r>
      <w:r w:rsidR="00F35FF8">
        <w:t>sendo que</w:t>
      </w:r>
      <w:r>
        <w:t xml:space="preserve"> 389 </w:t>
      </w:r>
      <w:r w:rsidR="00F35FF8">
        <w:t xml:space="preserve">chegaram </w:t>
      </w:r>
      <w:r>
        <w:t>a shortlist. No total foram atribuídos 44 ouros, 84 pratas e 114 bronzes.</w:t>
      </w:r>
    </w:p>
    <w:p w:rsidR="00F35FF8" w:rsidRDefault="00F35FF8" w:rsidP="00D105D3"/>
    <w:p w:rsidR="00F35FF8" w:rsidRDefault="00AA189D" w:rsidP="00D105D3">
      <w:r>
        <w:t xml:space="preserve">Conheça todos os vencedores </w:t>
      </w:r>
      <w:hyperlink r:id="rId14" w:history="1">
        <w:r w:rsidRPr="00AA189D">
          <w:rPr>
            <w:rStyle w:val="Hyperlink"/>
          </w:rPr>
          <w:t>aqui</w:t>
        </w:r>
      </w:hyperlink>
      <w:r>
        <w:t xml:space="preserve">. </w:t>
      </w:r>
    </w:p>
    <w:p w:rsidR="00D105D3" w:rsidRDefault="00D105D3" w:rsidP="00D105D3">
      <w:pPr>
        <w:rPr>
          <w:rStyle w:val="02CopytextboldZchn"/>
        </w:rPr>
      </w:pPr>
    </w:p>
    <w:sectPr w:rsidR="00D105D3" w:rsidSect="007645EE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6C2" w:rsidRPr="00E675DA" w:rsidRDefault="00D266C2" w:rsidP="00764B8C">
      <w:pPr>
        <w:spacing w:line="240" w:lineRule="auto"/>
      </w:pPr>
      <w:r w:rsidRPr="00E675DA">
        <w:separator/>
      </w:r>
    </w:p>
  </w:endnote>
  <w:endnote w:type="continuationSeparator" w:id="0">
    <w:p w:rsidR="00D266C2" w:rsidRPr="00E675DA" w:rsidRDefault="00D266C2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D15" w:rsidRDefault="00B43D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082FA5">
      <w:rPr>
        <w:rStyle w:val="PageNumber"/>
      </w:rPr>
      <w:t>10</w:t>
    </w:r>
    <w:r w:rsidRPr="0033780C">
      <w:rPr>
        <w:rStyle w:val="PageNumber"/>
      </w:rPr>
      <w:fldChar w:fldCharType="end"/>
    </w:r>
  </w:p>
  <w:p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D105D3">
      <w:rPr>
        <w:rStyle w:val="PageNumber"/>
      </w:rPr>
      <w:t>2</w:t>
    </w:r>
    <w:r w:rsidRPr="0033780C">
      <w:rPr>
        <w:rStyle w:val="PageNumber"/>
      </w:rPr>
      <w:fldChar w:fldCharType="end"/>
    </w:r>
  </w:p>
  <w:p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B7CA2E0" wp14:editId="07814CEF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7CA2E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" filled="f" stroked="f">
              <v:textbox inset="0,0,0,0">
                <w:txbxContent>
                  <w:p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6713356" wp14:editId="3FCB1ACC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6DCFD28F" wp14:editId="58CD98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6264586F" wp14:editId="3EA18A44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6C2" w:rsidRPr="00E675DA" w:rsidRDefault="00D266C2" w:rsidP="00764B8C">
      <w:pPr>
        <w:spacing w:line="240" w:lineRule="auto"/>
      </w:pPr>
      <w:r w:rsidRPr="00E675DA">
        <w:separator/>
      </w:r>
    </w:p>
  </w:footnote>
  <w:footnote w:type="continuationSeparator" w:id="0">
    <w:p w:rsidR="00D266C2" w:rsidRPr="00E675DA" w:rsidRDefault="00D266C2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D15" w:rsidRDefault="00B43D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7DC" w:rsidRDefault="00DE7418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1" relativeHeight="251709440" behindDoc="0" locked="0" layoutInCell="1" allowOverlap="1">
              <wp:simplePos x="0" y="190500"/>
              <wp:positionH relativeFrom="column">
                <wp:posOffset>0</wp:posOffset>
              </wp:positionH>
              <wp:positionV relativeFrom="paragraph">
                <wp:posOffset>190500</wp:posOffset>
              </wp:positionV>
              <wp:extent cx="7560310" cy="257473"/>
              <wp:effectExtent l="0" t="0" r="21590" b="285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473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DE7418" w:rsidRDefault="00DE741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15pt;width:595.3pt;height:20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" filled="f" strokeweight=".5pt">
              <v:fill o:detectmouseclick="t"/>
              <v:textbox>
                <w:txbxContent>
                  <w:p w:rsidR="00DE7418" w:rsidRDefault="00DE7418"/>
                </w:txbxContent>
              </v:textbox>
            </v:shape>
          </w:pict>
        </mc:Fallback>
      </mc:AlternateContent>
    </w:r>
    <w:r w:rsidR="00054EB9">
      <w:rPr>
        <w:noProof/>
        <w:lang w:bidi="ar-SA"/>
      </w:rPr>
      <mc:AlternateContent>
        <mc:Choice Requires="wps">
          <w:drawing>
            <wp:anchor distT="0" distB="0" distL="114300" distR="114300" simplePos="1" relativeHeight="251708416" behindDoc="0" locked="0" layoutInCell="1" allowOverlap="1">
              <wp:simplePos x="0" y="190500"/>
              <wp:positionH relativeFrom="column">
                <wp:posOffset>0</wp:posOffset>
              </wp:positionH>
              <wp:positionV relativeFrom="paragraph">
                <wp:posOffset>190500</wp:posOffset>
              </wp:positionV>
              <wp:extent cx="7560310" cy="257473"/>
              <wp:effectExtent l="0" t="0" r="21590" b="2857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473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054EB9" w:rsidRDefault="00054EB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7" type="#_x0000_t202" style="position:absolute;margin-left:0;margin-top:15pt;width:595.3pt;height:20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" filled="f" strokeweight=".5pt">
              <v:fill o:detectmouseclick="t"/>
              <v:textbox>
                <w:txbxContent>
                  <w:p w:rsidR="00054EB9" w:rsidRDefault="00054EB9"/>
                </w:txbxContent>
              </v:textbox>
            </v:shape>
          </w:pict>
        </mc:Fallback>
      </mc:AlternateContent>
    </w:r>
    <w:r w:rsidR="00312392">
      <w:rPr>
        <w:noProof/>
        <w:lang w:bidi="ar-SA"/>
      </w:rPr>
      <mc:AlternateContent>
        <mc:Choice Requires="wps">
          <w:drawing>
            <wp:anchor distT="0" distB="0" distL="114300" distR="114300" simplePos="1" relativeHeight="251707392" behindDoc="0" locked="0" layoutInCell="1" allowOverlap="1">
              <wp:simplePos x="0" y="190500"/>
              <wp:positionH relativeFrom="column">
                <wp:posOffset>0</wp:posOffset>
              </wp:positionH>
              <wp:positionV relativeFrom="paragraph">
                <wp:posOffset>190500</wp:posOffset>
              </wp:positionV>
              <wp:extent cx="7560310" cy="257473"/>
              <wp:effectExtent l="0" t="0" r="21590" b="285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473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12392" w:rsidRDefault="0031239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8" type="#_x0000_t202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" filled="f" strokeweight=".5pt">
              <v:fill o:detectmouseclick="t"/>
              <v:textbox>
                <w:txbxContent>
                  <w:p w:rsidR="00312392" w:rsidRDefault="00312392"/>
                </w:txbxContent>
              </v:textbox>
            </v:shape>
          </w:pict>
        </mc:Fallback>
      </mc:AlternateContent>
    </w:r>
    <w:r w:rsidR="00312392">
      <w:rPr>
        <w:noProof/>
        <w:lang w:bidi="ar-SA"/>
      </w:rPr>
      <mc:AlternateContent>
        <mc:Choice Requires="wps">
          <w:drawing>
            <wp:anchor distT="0" distB="0" distL="114300" distR="114300" simplePos="1" relativeHeight="251706368" behindDoc="0" locked="0" layoutInCell="1" allowOverlap="1">
              <wp:simplePos x="0" y="190500"/>
              <wp:positionH relativeFrom="column">
                <wp:posOffset>0</wp:posOffset>
              </wp:positionH>
              <wp:positionV relativeFrom="paragraph">
                <wp:posOffset>190500</wp:posOffset>
              </wp:positionV>
              <wp:extent cx="7560310" cy="257473"/>
              <wp:effectExtent l="0" t="0" r="21590" b="285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473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12392" w:rsidRDefault="0031239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9" type="#_x0000_t202" style="position:absolute;margin-left:0;margin-top:15pt;width:595.3pt;height:20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" filled="f" strokeweight=".5pt">
              <v:fill o:detectmouseclick="t"/>
              <v:textbox>
                <w:txbxContent>
                  <w:p w:rsidR="00312392" w:rsidRDefault="00312392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59EC1867" wp14:editId="517119D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AF8E83A" wp14:editId="39F1EFD5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444B4CE3" wp14:editId="17D177C2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AE1C7C8" wp14:editId="02BA079F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5C30893" wp14:editId="162CB08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7952DC"/>
    <w:multiLevelType w:val="hybridMultilevel"/>
    <w:tmpl w:val="F2761FA6"/>
    <w:lvl w:ilvl="0" w:tplc="722A479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1" w:tplc="A3A0C392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30F69458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8D6E52D6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 w:tplc="771A9502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5" w:tplc="D0828662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6" w:tplc="D44E5A96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  <w:lvl w:ilvl="7" w:tplc="C8FADCD8">
      <w:numFmt w:val="bullet"/>
      <w:lvlText w:val="•"/>
      <w:lvlJc w:val="left"/>
      <w:pPr>
        <w:ind w:left="7321" w:hanging="360"/>
      </w:pPr>
      <w:rPr>
        <w:rFonts w:hint="default"/>
        <w:lang w:val="en-US" w:eastAsia="en-US" w:bidi="ar-SA"/>
      </w:rPr>
    </w:lvl>
    <w:lvl w:ilvl="8" w:tplc="FE1C3826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968CC"/>
    <w:multiLevelType w:val="hybridMultilevel"/>
    <w:tmpl w:val="37947D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10"/>
  </w:num>
  <w:num w:numId="13">
    <w:abstractNumId w:val="34"/>
  </w:num>
  <w:num w:numId="14">
    <w:abstractNumId w:val="36"/>
  </w:num>
  <w:num w:numId="15">
    <w:abstractNumId w:val="16"/>
  </w:num>
  <w:num w:numId="16">
    <w:abstractNumId w:val="30"/>
  </w:num>
  <w:num w:numId="17">
    <w:abstractNumId w:val="28"/>
  </w:num>
  <w:num w:numId="18">
    <w:abstractNumId w:val="12"/>
  </w:num>
  <w:num w:numId="19">
    <w:abstractNumId w:val="32"/>
  </w:num>
  <w:num w:numId="20">
    <w:abstractNumId w:val="13"/>
  </w:num>
  <w:num w:numId="21">
    <w:abstractNumId w:val="17"/>
  </w:num>
  <w:num w:numId="22">
    <w:abstractNumId w:val="22"/>
  </w:num>
  <w:num w:numId="23">
    <w:abstractNumId w:val="24"/>
  </w:num>
  <w:num w:numId="24">
    <w:abstractNumId w:val="35"/>
  </w:num>
  <w:num w:numId="25">
    <w:abstractNumId w:val="37"/>
  </w:num>
  <w:num w:numId="26">
    <w:abstractNumId w:val="14"/>
  </w:num>
  <w:num w:numId="27">
    <w:abstractNumId w:val="15"/>
  </w:num>
  <w:num w:numId="28">
    <w:abstractNumId w:val="29"/>
  </w:num>
  <w:num w:numId="29">
    <w:abstractNumId w:val="11"/>
  </w:num>
  <w:num w:numId="30">
    <w:abstractNumId w:val="26"/>
  </w:num>
  <w:num w:numId="31">
    <w:abstractNumId w:val="19"/>
  </w:num>
  <w:num w:numId="32">
    <w:abstractNumId w:val="23"/>
  </w:num>
  <w:num w:numId="33">
    <w:abstractNumId w:val="18"/>
  </w:num>
  <w:num w:numId="34">
    <w:abstractNumId w:val="27"/>
  </w:num>
  <w:num w:numId="35">
    <w:abstractNumId w:val="38"/>
  </w:num>
  <w:num w:numId="36">
    <w:abstractNumId w:val="25"/>
  </w:num>
  <w:num w:numId="37">
    <w:abstractNumId w:val="21"/>
  </w:num>
  <w:num w:numId="38">
    <w:abstractNumId w:val="31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pt-PT" w:vendorID="64" w:dllVersion="131078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4EB9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2FA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33DC"/>
    <w:rsid w:val="00144A5F"/>
    <w:rsid w:val="00144D68"/>
    <w:rsid w:val="00145E40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28C0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1CFD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4AD9"/>
    <w:rsid w:val="002E4E24"/>
    <w:rsid w:val="002E4F91"/>
    <w:rsid w:val="002F0557"/>
    <w:rsid w:val="002F0764"/>
    <w:rsid w:val="002F3421"/>
    <w:rsid w:val="002F5E0B"/>
    <w:rsid w:val="002F61CE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2392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3627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B21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CBF"/>
    <w:rsid w:val="004D4D6B"/>
    <w:rsid w:val="004D51B1"/>
    <w:rsid w:val="004D6347"/>
    <w:rsid w:val="004D7247"/>
    <w:rsid w:val="004D7D54"/>
    <w:rsid w:val="004E0002"/>
    <w:rsid w:val="004E0F21"/>
    <w:rsid w:val="004E248A"/>
    <w:rsid w:val="004E2745"/>
    <w:rsid w:val="004E3AED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153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9E"/>
    <w:rsid w:val="005176DF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A7C9B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37EF9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4DBC"/>
    <w:rsid w:val="00696F53"/>
    <w:rsid w:val="00697428"/>
    <w:rsid w:val="00697C6B"/>
    <w:rsid w:val="006A3F21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45D3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5EE"/>
    <w:rsid w:val="00764B8C"/>
    <w:rsid w:val="00764E8B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54F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4AA2"/>
    <w:rsid w:val="007F4E2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2F92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26CB"/>
    <w:rsid w:val="00964E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3500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189D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265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3D15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355"/>
    <w:rsid w:val="00C523F6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05D3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6C2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5B79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418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60E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184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A7F0C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533B"/>
    <w:rsid w:val="00EE0E8D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5FF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paragraph" w:customStyle="1" w:styleId="Default">
    <w:name w:val="Default"/>
    <w:rsid w:val="00082FA5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08Footerarea">
    <w:name w:val="08_Footer area"/>
    <w:basedOn w:val="Normal"/>
    <w:autoRedefine/>
    <w:uiPriority w:val="7"/>
    <w:qFormat/>
    <w:rsid w:val="00082FA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autoRedefine/>
    <w:uiPriority w:val="8"/>
    <w:qFormat/>
    <w:rsid w:val="00082FA5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dn.bndlyr.com/nr1dxae7lw/_assets/premios-gala-festival-ccp-2023_.pdf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A10F579E-EA91-47EC-9ACD-2855CA998D25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4</cp:revision>
  <cp:lastPrinted>2023-03-27T16:16:00Z</cp:lastPrinted>
  <dcterms:created xsi:type="dcterms:W3CDTF">2023-05-31T15:24:00Z</dcterms:created>
  <dcterms:modified xsi:type="dcterms:W3CDTF">2023-05-31T15:41:00Z</dcterms:modified>
</cp:coreProperties>
</file>