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4BBEA249" w:rsidR="008D5D38" w:rsidRPr="00487FB2" w:rsidRDefault="009C1AF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</w:t>
            </w:r>
            <w:r w:rsidR="008F673C">
              <w:rPr>
                <w:sz w:val="21"/>
                <w:szCs w:val="23"/>
              </w:rPr>
              <w:t>5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DC38712" w14:textId="76D024B5" w:rsidR="002D7466" w:rsidRPr="00DA60AB" w:rsidRDefault="009C1AF7" w:rsidP="002D7466">
      <w:pPr>
        <w:pStyle w:val="Heading1"/>
      </w:pPr>
      <w:r w:rsidRPr="009C1AF7">
        <w:t xml:space="preserve">AMG EXPERIENCE ON TRACK </w:t>
      </w:r>
      <w:r>
        <w:t>pela primeira vez em Portugal</w:t>
      </w:r>
      <w:r w:rsidRPr="009C1AF7">
        <w:t xml:space="preserve">: </w:t>
      </w:r>
      <w:r w:rsidR="003A3801">
        <w:t>um evento de sucesso</w:t>
      </w:r>
      <w:r w:rsidR="0027089F">
        <w:t xml:space="preserve"> </w:t>
      </w:r>
      <w:r w:rsidR="00185C16">
        <w:t xml:space="preserve">com a participação </w:t>
      </w:r>
      <w:r w:rsidR="004B58B9">
        <w:t xml:space="preserve">de </w:t>
      </w:r>
      <w:r w:rsidR="00EE70D3">
        <w:t>mais de 200</w:t>
      </w:r>
      <w:r w:rsidR="004B58B9">
        <w:t xml:space="preserve"> clientes </w:t>
      </w:r>
    </w:p>
    <w:p w14:paraId="468D7F60" w14:textId="1D2A9A24" w:rsidR="00B20447" w:rsidRDefault="003911C8" w:rsidP="0029292B">
      <w:pPr>
        <w:pStyle w:val="02Flietextbold"/>
        <w:numPr>
          <w:ilvl w:val="0"/>
          <w:numId w:val="1"/>
        </w:numPr>
      </w:pPr>
      <w:bookmarkStart w:id="0" w:name="_Hlk164682550"/>
      <w:r>
        <w:t>De 24 a 27 de maio, no Autódromo Internacional do Algarve, o evento</w:t>
      </w:r>
      <w:r w:rsidR="00B20447" w:rsidRPr="00B20447">
        <w:t xml:space="preserve"> </w:t>
      </w:r>
      <w:r w:rsidR="006164A7">
        <w:t xml:space="preserve">contou com a participação de </w:t>
      </w:r>
      <w:r w:rsidR="00B17FFC">
        <w:t>mais de 200</w:t>
      </w:r>
      <w:r w:rsidR="006164A7">
        <w:t xml:space="preserve"> clientes</w:t>
      </w:r>
      <w:r w:rsidR="002833A7">
        <w:t>.</w:t>
      </w:r>
      <w:r w:rsidR="006164A7">
        <w:t xml:space="preserve"> </w:t>
      </w:r>
    </w:p>
    <w:bookmarkEnd w:id="0"/>
    <w:p w14:paraId="6FEE9FCD" w14:textId="799F701E" w:rsidR="00CE57EF" w:rsidRDefault="00CE57EF" w:rsidP="00CE57EF">
      <w:pPr>
        <w:pStyle w:val="ListParagraph"/>
        <w:numPr>
          <w:ilvl w:val="0"/>
          <w:numId w:val="1"/>
        </w:numPr>
        <w:rPr>
          <w:rFonts w:ascii="MB Corpo S Text Office" w:hAnsi="MB Corpo S Text Office"/>
          <w:szCs w:val="21"/>
        </w:rPr>
      </w:pPr>
      <w:r w:rsidRPr="00CE57EF">
        <w:rPr>
          <w:rFonts w:ascii="MB Corpo S Text Office" w:hAnsi="MB Corpo S Text Office"/>
          <w:szCs w:val="21"/>
        </w:rPr>
        <w:t xml:space="preserve">Os participantes </w:t>
      </w:r>
      <w:r w:rsidR="00786C13">
        <w:rPr>
          <w:rFonts w:ascii="MB Corpo S Text Office" w:hAnsi="MB Corpo S Text Office"/>
          <w:szCs w:val="21"/>
        </w:rPr>
        <w:t>tiveram a oportunidade de</w:t>
      </w:r>
      <w:r w:rsidRPr="00CE57EF">
        <w:rPr>
          <w:rFonts w:ascii="MB Corpo S Text Office" w:hAnsi="MB Corpo S Text Office"/>
          <w:szCs w:val="21"/>
        </w:rPr>
        <w:t xml:space="preserve"> conduzir modelos como o Mercedes-AMG GT 63 S 4MATIC+ ou o Classe C 63 S E PERFORMANCE 4MATIC+ com tecnologia da F1.</w:t>
      </w:r>
    </w:p>
    <w:p w14:paraId="3387B668" w14:textId="43C7A954" w:rsidR="00CE57EF" w:rsidRDefault="004C317D" w:rsidP="00CE57EF">
      <w:pPr>
        <w:pStyle w:val="ListParagraph"/>
        <w:numPr>
          <w:ilvl w:val="0"/>
          <w:numId w:val="1"/>
        </w:numPr>
        <w:rPr>
          <w:rFonts w:ascii="MB Corpo S Text Office" w:hAnsi="MB Corpo S Text Office"/>
          <w:szCs w:val="21"/>
        </w:rPr>
      </w:pPr>
      <w:r w:rsidRPr="004C317D">
        <w:rPr>
          <w:rFonts w:ascii="MB Corpo S Text Office" w:hAnsi="MB Corpo S Text Office"/>
          <w:szCs w:val="21"/>
        </w:rPr>
        <w:t>Entre as novidade</w:t>
      </w:r>
      <w:r w:rsidR="00D52099">
        <w:rPr>
          <w:rFonts w:ascii="MB Corpo S Text Office" w:hAnsi="MB Corpo S Text Office"/>
          <w:szCs w:val="21"/>
        </w:rPr>
        <w:t>s</w:t>
      </w:r>
      <w:r w:rsidRPr="004C317D">
        <w:rPr>
          <w:rFonts w:ascii="MB Corpo S Text Office" w:hAnsi="MB Corpo S Text Office"/>
          <w:szCs w:val="21"/>
        </w:rPr>
        <w:t>, os participantes tiveram</w:t>
      </w:r>
      <w:r w:rsidR="00AA652F">
        <w:rPr>
          <w:rFonts w:ascii="MB Corpo S Text Office" w:hAnsi="MB Corpo S Text Office"/>
          <w:szCs w:val="21"/>
        </w:rPr>
        <w:t xml:space="preserve"> ainda</w:t>
      </w:r>
      <w:r w:rsidRPr="004C317D">
        <w:rPr>
          <w:rFonts w:ascii="MB Corpo S Text Office" w:hAnsi="MB Corpo S Text Office"/>
          <w:szCs w:val="21"/>
        </w:rPr>
        <w:t xml:space="preserve"> a possibilidade de testar o novo Classe G 580 </w:t>
      </w:r>
      <w:r w:rsidR="00944631">
        <w:rPr>
          <w:rFonts w:ascii="MB Corpo S Text Office" w:hAnsi="MB Corpo S Text Office"/>
          <w:szCs w:val="21"/>
        </w:rPr>
        <w:t>com tecnologia EQ</w:t>
      </w:r>
      <w:r w:rsidRPr="004C317D">
        <w:rPr>
          <w:rFonts w:ascii="MB Corpo S Text Office" w:hAnsi="MB Corpo S Text Office"/>
          <w:szCs w:val="21"/>
        </w:rPr>
        <w:t xml:space="preserve"> num circuito </w:t>
      </w:r>
      <w:r w:rsidR="00115017" w:rsidRPr="004C317D">
        <w:rPr>
          <w:rFonts w:ascii="MB Corpo S Text Office" w:hAnsi="MB Corpo S Text Office"/>
          <w:szCs w:val="21"/>
        </w:rPr>
        <w:t>off-road</w:t>
      </w:r>
      <w:r w:rsidRPr="004C317D">
        <w:rPr>
          <w:rFonts w:ascii="MB Corpo S Text Office" w:hAnsi="MB Corpo S Text Office"/>
          <w:szCs w:val="21"/>
        </w:rPr>
        <w:t>.</w:t>
      </w:r>
    </w:p>
    <w:p w14:paraId="682715B7" w14:textId="76F53279" w:rsidR="00AA652F" w:rsidRPr="00AA652F" w:rsidRDefault="00BA6DBB" w:rsidP="00AA652F">
      <w:pPr>
        <w:pStyle w:val="02Flietextbold"/>
        <w:numPr>
          <w:ilvl w:val="0"/>
          <w:numId w:val="1"/>
        </w:numPr>
      </w:pPr>
      <w:r>
        <w:t>A</w:t>
      </w:r>
      <w:r w:rsidR="00AA652F">
        <w:t xml:space="preserve"> </w:t>
      </w:r>
      <w:r w:rsidR="00AA652F" w:rsidRPr="004C677B">
        <w:t xml:space="preserve">AMG EXPERIENCE </w:t>
      </w:r>
      <w:r w:rsidR="00AA652F">
        <w:t>realizou-se também em Madrid, no mês passado, e realizar-se-á em Barcelona, em outubro.</w:t>
      </w:r>
    </w:p>
    <w:p w14:paraId="6856CDAD" w14:textId="77777777" w:rsidR="00CE57EF" w:rsidRDefault="00CE57EF" w:rsidP="002F22C8"/>
    <w:p w14:paraId="1B13586D" w14:textId="065D1EDF" w:rsidR="0062481E" w:rsidRDefault="00BA7522" w:rsidP="0062481E">
      <w:r>
        <w:t xml:space="preserve">A </w:t>
      </w:r>
      <w:r w:rsidR="0062481E">
        <w:t xml:space="preserve">Mercedes-AMG lançou pelo segundo ano consecutivo as jornadas AMG EXPERIENCE ON TRACK, cujo objetivo é aproximar a sua ampla gama aos participantes e permitir que conheçam e testem a fundo os seus produtos. Além disso, este ano, pela primeira vez, as jornadas são realizadas sob a estrutura da Mercedes-Benz </w:t>
      </w:r>
      <w:r>
        <w:t>Ibéria</w:t>
      </w:r>
      <w:r w:rsidR="0062481E">
        <w:t xml:space="preserve">, havendo eventos tanto em </w:t>
      </w:r>
      <w:r w:rsidR="001C38DC">
        <w:t xml:space="preserve">Portugal como em Espanha. </w:t>
      </w:r>
    </w:p>
    <w:p w14:paraId="5034124E" w14:textId="77777777" w:rsidR="0062481E" w:rsidRDefault="0062481E" w:rsidP="0062481E"/>
    <w:p w14:paraId="72E48EA4" w14:textId="77777777" w:rsidR="0062481E" w:rsidRPr="0062481E" w:rsidRDefault="0062481E" w:rsidP="0062481E">
      <w:pPr>
        <w:rPr>
          <w:rFonts w:ascii="MB Corpo S Text Office" w:hAnsi="MB Corpo S Text Office"/>
          <w:szCs w:val="21"/>
        </w:rPr>
      </w:pPr>
      <w:r w:rsidRPr="0062481E">
        <w:rPr>
          <w:rFonts w:ascii="MB Corpo S Text Office" w:hAnsi="MB Corpo S Text Office"/>
          <w:szCs w:val="21"/>
        </w:rPr>
        <w:t>AMG EXPERIENCE, a plataforma para experimentar a marca em 25 países</w:t>
      </w:r>
    </w:p>
    <w:p w14:paraId="565E4DD6" w14:textId="75E70F3C" w:rsidR="0062481E" w:rsidRDefault="0062481E" w:rsidP="0062481E">
      <w:r>
        <w:t>Sob o nome de AMG EXPERIENCE, a marca de veículos de alta performance oferece a qualquer pessoa a possibilidade de</w:t>
      </w:r>
      <w:r w:rsidR="003664AE">
        <w:t xml:space="preserve"> se</w:t>
      </w:r>
      <w:r>
        <w:t xml:space="preserve"> inscrever em alguma</w:t>
      </w:r>
      <w:r w:rsidR="0018227E">
        <w:t>s</w:t>
      </w:r>
      <w:r>
        <w:t xml:space="preserve"> das suas experiências em todo o mundo. Os participantes podem testar os últimos modelos da Mercedes-AMG em eventos que se realizam nos 25 países aderentes ao programa e aceder a uma comunidade exclusiva. No total, são organizados 600 eventos por ano, aos quais assistem 11.000 participantes. Esta plataforma conta com três programas:</w:t>
      </w:r>
    </w:p>
    <w:p w14:paraId="09116498" w14:textId="77777777" w:rsidR="0062481E" w:rsidRDefault="0062481E" w:rsidP="0062481E"/>
    <w:p w14:paraId="7B4CDD14" w14:textId="2584FE62" w:rsidR="0062481E" w:rsidRDefault="0062481E" w:rsidP="0062481E">
      <w:pPr>
        <w:pStyle w:val="ListParagraph"/>
        <w:numPr>
          <w:ilvl w:val="0"/>
          <w:numId w:val="5"/>
        </w:numPr>
      </w:pPr>
      <w:r w:rsidRPr="00BA2F1B">
        <w:rPr>
          <w:rFonts w:ascii="MB Corpo S Text Office" w:hAnsi="MB Corpo S Text Office"/>
          <w:szCs w:val="21"/>
        </w:rPr>
        <w:t>AMG EXPERIENCE ON TRACK,</w:t>
      </w:r>
      <w:r>
        <w:t xml:space="preserve"> para experimentar a condução desportiva em circuito e melhorar as habilidades pessoais.</w:t>
      </w:r>
    </w:p>
    <w:p w14:paraId="4ECA3B81" w14:textId="1337A479" w:rsidR="0062481E" w:rsidRDefault="0062481E" w:rsidP="0062481E">
      <w:pPr>
        <w:pStyle w:val="ListParagraph"/>
        <w:numPr>
          <w:ilvl w:val="0"/>
          <w:numId w:val="5"/>
        </w:numPr>
      </w:pPr>
      <w:r w:rsidRPr="00BA2F1B">
        <w:rPr>
          <w:rFonts w:ascii="MB Corpo S Text Office" w:hAnsi="MB Corpo S Text Office"/>
          <w:szCs w:val="21"/>
        </w:rPr>
        <w:t>AMG EXPERIENCE ON ROAD,</w:t>
      </w:r>
      <w:r>
        <w:t xml:space="preserve"> para explorar novas rotas num ambiente de luxo e </w:t>
      </w:r>
      <w:proofErr w:type="spellStart"/>
      <w:r>
        <w:t>lifestyle</w:t>
      </w:r>
      <w:proofErr w:type="spellEnd"/>
      <w:r>
        <w:t>.</w:t>
      </w:r>
    </w:p>
    <w:p w14:paraId="3F59ABCA" w14:textId="003833F9" w:rsidR="0062481E" w:rsidRDefault="0062481E" w:rsidP="0062481E">
      <w:pPr>
        <w:pStyle w:val="ListParagraph"/>
        <w:numPr>
          <w:ilvl w:val="0"/>
          <w:numId w:val="5"/>
        </w:numPr>
      </w:pPr>
      <w:r w:rsidRPr="00BA2F1B">
        <w:rPr>
          <w:rFonts w:ascii="MB Corpo S Text Office" w:hAnsi="MB Corpo S Text Office"/>
          <w:szCs w:val="21"/>
        </w:rPr>
        <w:t>AMG EXPERIENCE ON ICE</w:t>
      </w:r>
      <w:r>
        <w:t xml:space="preserve">, experiências únicas de condução sobre gelo em locais como os lagos gelados de </w:t>
      </w:r>
      <w:proofErr w:type="spellStart"/>
      <w:r>
        <w:t>Arjeplog</w:t>
      </w:r>
      <w:proofErr w:type="spellEnd"/>
      <w:r>
        <w:t>, na Suécia.</w:t>
      </w:r>
    </w:p>
    <w:p w14:paraId="11458D7C" w14:textId="77777777" w:rsidR="00806912" w:rsidRDefault="00806912" w:rsidP="0062481E"/>
    <w:p w14:paraId="4CCBAC0F" w14:textId="24AC3AF6" w:rsidR="00C46A3B" w:rsidRPr="00C46A3B" w:rsidRDefault="00C46A3B" w:rsidP="00C46A3B">
      <w:pPr>
        <w:rPr>
          <w:lang w:val="es-ES"/>
        </w:rPr>
      </w:pPr>
      <w:r w:rsidRPr="00C46A3B">
        <w:rPr>
          <w:lang w:val="es-ES"/>
        </w:rPr>
        <w:t xml:space="preserve">(para </w:t>
      </w:r>
      <w:proofErr w:type="spellStart"/>
      <w:r>
        <w:rPr>
          <w:lang w:val="es-ES"/>
        </w:rPr>
        <w:t>mais</w:t>
      </w:r>
      <w:proofErr w:type="spellEnd"/>
      <w:r w:rsidRPr="00C46A3B">
        <w:rPr>
          <w:lang w:val="es-ES"/>
        </w:rPr>
        <w:t xml:space="preserve"> </w:t>
      </w:r>
      <w:proofErr w:type="spellStart"/>
      <w:r w:rsidRPr="00C46A3B">
        <w:rPr>
          <w:lang w:val="es-ES"/>
        </w:rPr>
        <w:t>info</w:t>
      </w:r>
      <w:r>
        <w:rPr>
          <w:lang w:val="es-ES"/>
        </w:rPr>
        <w:t>rmação</w:t>
      </w:r>
      <w:proofErr w:type="spellEnd"/>
      <w:r w:rsidRPr="00C46A3B">
        <w:rPr>
          <w:lang w:val="es-ES"/>
        </w:rPr>
        <w:t xml:space="preserve"> visite</w:t>
      </w:r>
      <w:r>
        <w:rPr>
          <w:lang w:val="es-ES"/>
        </w:rPr>
        <w:t xml:space="preserve"> o site</w:t>
      </w:r>
      <w:r w:rsidRPr="00C46A3B">
        <w:rPr>
          <w:lang w:val="es-ES"/>
        </w:rPr>
        <w:t xml:space="preserve">: </w:t>
      </w:r>
      <w:hyperlink r:id="rId14" w:history="1">
        <w:r w:rsidRPr="00C46A3B">
          <w:rPr>
            <w:rStyle w:val="Hyperlink"/>
            <w:lang w:val="es-ES"/>
          </w:rPr>
          <w:t>https://experience.mercedes-amg.com</w:t>
        </w:r>
      </w:hyperlink>
      <w:r w:rsidRPr="00C46A3B">
        <w:rPr>
          <w:lang w:val="es-ES"/>
        </w:rPr>
        <w:t>)</w:t>
      </w:r>
    </w:p>
    <w:p w14:paraId="7771B6E0" w14:textId="77777777" w:rsidR="00C46A3B" w:rsidRPr="00C46A3B" w:rsidRDefault="00C46A3B" w:rsidP="0062481E">
      <w:pPr>
        <w:rPr>
          <w:lang w:val="es-ES"/>
        </w:rPr>
      </w:pPr>
    </w:p>
    <w:p w14:paraId="6D88D64F" w14:textId="4F92816C" w:rsidR="0062481E" w:rsidRDefault="0062481E" w:rsidP="0062481E">
      <w:r>
        <w:t xml:space="preserve">Sob a filosofia de “performance </w:t>
      </w:r>
      <w:proofErr w:type="spellStart"/>
      <w:r>
        <w:t>luxury</w:t>
      </w:r>
      <w:proofErr w:type="spellEnd"/>
      <w:r>
        <w:t xml:space="preserve">”, a marca sediada em </w:t>
      </w:r>
      <w:proofErr w:type="spellStart"/>
      <w:r>
        <w:t>Affalterbach</w:t>
      </w:r>
      <w:proofErr w:type="spellEnd"/>
      <w:r>
        <w:t xml:space="preserve"> (Alemanha) continua a demonstrar por que razão há mais de 50 anos fabrica </w:t>
      </w:r>
      <w:r w:rsidR="00806912">
        <w:t>automóveis</w:t>
      </w:r>
      <w:r>
        <w:t xml:space="preserve"> de alta performance de luxo.</w:t>
      </w:r>
    </w:p>
    <w:p w14:paraId="359283E5" w14:textId="77777777" w:rsidR="0062481E" w:rsidRDefault="0062481E" w:rsidP="0062481E"/>
    <w:p w14:paraId="70C31C10" w14:textId="564272BB" w:rsidR="0062481E" w:rsidRDefault="0062481E" w:rsidP="0062481E">
      <w:r>
        <w:t>A primeira edição</w:t>
      </w:r>
      <w:r w:rsidR="00497CD1">
        <w:t xml:space="preserve"> realizada</w:t>
      </w:r>
      <w:r>
        <w:t xml:space="preserve"> </w:t>
      </w:r>
      <w:r w:rsidR="004014C1">
        <w:t xml:space="preserve">em Portugal </w:t>
      </w:r>
      <w:r>
        <w:t xml:space="preserve">começou </w:t>
      </w:r>
      <w:r w:rsidR="004014C1">
        <w:t>no sábado</w:t>
      </w:r>
      <w:r>
        <w:t xml:space="preserve">, </w:t>
      </w:r>
      <w:r w:rsidR="004014C1">
        <w:t>24 de maio</w:t>
      </w:r>
      <w:r>
        <w:t xml:space="preserve">, no </w:t>
      </w:r>
      <w:r w:rsidR="004014C1">
        <w:t xml:space="preserve">Autódromo Internacional do Algarve, em Portimão, </w:t>
      </w:r>
      <w:r>
        <w:t xml:space="preserve">onde </w:t>
      </w:r>
      <w:r w:rsidR="007C2B7A">
        <w:t xml:space="preserve">estiveram presentes </w:t>
      </w:r>
      <w:r w:rsidR="008534F4">
        <w:t>mais de 200</w:t>
      </w:r>
      <w:r>
        <w:t xml:space="preserve"> clientes. A </w:t>
      </w:r>
      <w:r w:rsidR="00B02CD0">
        <w:t>primeira</w:t>
      </w:r>
      <w:r>
        <w:t xml:space="preserve"> paragem </w:t>
      </w:r>
      <w:r w:rsidR="00AE56B7">
        <w:t xml:space="preserve">realizada </w:t>
      </w:r>
      <w:r w:rsidR="00B02CD0">
        <w:t xml:space="preserve">em Espanha teve lugar no Circuito </w:t>
      </w:r>
      <w:proofErr w:type="spellStart"/>
      <w:r w:rsidR="00B02CD0">
        <w:t>del</w:t>
      </w:r>
      <w:proofErr w:type="spellEnd"/>
      <w:r w:rsidR="00B02CD0">
        <w:t xml:space="preserve"> </w:t>
      </w:r>
      <w:proofErr w:type="spellStart"/>
      <w:r w:rsidR="00B02CD0">
        <w:t>Jarama</w:t>
      </w:r>
      <w:proofErr w:type="spellEnd"/>
      <w:r w:rsidR="00B02CD0">
        <w:t>, em Madrid, de 31 de março a 6 de abril</w:t>
      </w:r>
      <w:r w:rsidR="00AE56B7">
        <w:t>,</w:t>
      </w:r>
      <w:r>
        <w:t xml:space="preserve"> e a terceira e última </w:t>
      </w:r>
      <w:r>
        <w:lastRenderedPageBreak/>
        <w:t xml:space="preserve">paragem do ano será em outubro, em Barcelona. No total, espera-se que cerca de 800 </w:t>
      </w:r>
      <w:r w:rsidR="00D035D7">
        <w:t>clientes</w:t>
      </w:r>
      <w:r>
        <w:t xml:space="preserve"> participem nest</w:t>
      </w:r>
      <w:r w:rsidR="00EB31C0">
        <w:t>e</w:t>
      </w:r>
      <w:r>
        <w:t xml:space="preserve">s três </w:t>
      </w:r>
      <w:r w:rsidR="00EB31C0">
        <w:t xml:space="preserve">eventos </w:t>
      </w:r>
      <w:r>
        <w:t>e possam sentir em primeira mão toda a emoção do “</w:t>
      </w:r>
      <w:proofErr w:type="spellStart"/>
      <w:r>
        <w:t>Driving</w:t>
      </w:r>
      <w:proofErr w:type="spellEnd"/>
      <w:r>
        <w:t xml:space="preserve"> Performance” dos modelos de </w:t>
      </w:r>
      <w:proofErr w:type="spellStart"/>
      <w:r>
        <w:t>Affalterbach</w:t>
      </w:r>
      <w:proofErr w:type="spellEnd"/>
      <w:r>
        <w:t>.</w:t>
      </w:r>
    </w:p>
    <w:p w14:paraId="08187E16" w14:textId="77777777" w:rsidR="0062481E" w:rsidRPr="0062481E" w:rsidRDefault="0062481E" w:rsidP="0062481E">
      <w:pPr>
        <w:rPr>
          <w:rFonts w:ascii="MB Corpo S Text Office" w:hAnsi="MB Corpo S Text Office"/>
          <w:szCs w:val="21"/>
        </w:rPr>
      </w:pPr>
    </w:p>
    <w:p w14:paraId="44C0FEF8" w14:textId="583E9101" w:rsidR="0062481E" w:rsidRPr="0062481E" w:rsidRDefault="0062481E" w:rsidP="0062481E">
      <w:pPr>
        <w:rPr>
          <w:rFonts w:ascii="MB Corpo S Text Office" w:hAnsi="MB Corpo S Text Office"/>
          <w:szCs w:val="21"/>
        </w:rPr>
      </w:pPr>
      <w:r w:rsidRPr="0062481E">
        <w:rPr>
          <w:rFonts w:ascii="MB Corpo S Text Office" w:hAnsi="MB Corpo S Text Office"/>
          <w:szCs w:val="21"/>
        </w:rPr>
        <w:t xml:space="preserve">Diferentes </w:t>
      </w:r>
      <w:r w:rsidR="00533037">
        <w:rPr>
          <w:rFonts w:ascii="MB Corpo S Text Office" w:hAnsi="MB Corpo S Text Office"/>
          <w:szCs w:val="21"/>
        </w:rPr>
        <w:t>exercícios</w:t>
      </w:r>
      <w:r w:rsidRPr="0062481E">
        <w:rPr>
          <w:rFonts w:ascii="MB Corpo S Text Office" w:hAnsi="MB Corpo S Text Office"/>
          <w:szCs w:val="21"/>
        </w:rPr>
        <w:t xml:space="preserve"> para conhecer de perto os modelos Mercedes-AMG</w:t>
      </w:r>
    </w:p>
    <w:p w14:paraId="766D64F6" w14:textId="6CF2804D" w:rsidR="0062481E" w:rsidRDefault="0062481E" w:rsidP="0062481E">
      <w:r>
        <w:t xml:space="preserve">As jornadas contam com diferentes experiências para que o participante teste a fundo as prestações de cada modelo. Destacam-se </w:t>
      </w:r>
      <w:r w:rsidR="00F431BD">
        <w:t>exercícios</w:t>
      </w:r>
      <w:r>
        <w:t xml:space="preserve"> como o TRACK PACE </w:t>
      </w:r>
      <w:proofErr w:type="spellStart"/>
      <w:r>
        <w:t>Challenge</w:t>
      </w:r>
      <w:proofErr w:type="spellEnd"/>
      <w:r>
        <w:t xml:space="preserve">, onde a bordo de um </w:t>
      </w:r>
      <w:r w:rsidR="00583C2A">
        <w:t xml:space="preserve">AMG </w:t>
      </w:r>
      <w:r>
        <w:t xml:space="preserve">EQE </w:t>
      </w:r>
      <w:r w:rsidR="00583C2A">
        <w:t>53</w:t>
      </w:r>
      <w:r>
        <w:t xml:space="preserve"> o condutor deve completar um circuito de cones e testar a sua perícia, sendo o tempo por volta cronometrado. Outra prova é o Slalom, onde se conduzem o</w:t>
      </w:r>
      <w:r w:rsidR="00583C2A">
        <w:t>s</w:t>
      </w:r>
      <w:r>
        <w:t xml:space="preserve"> </w:t>
      </w:r>
      <w:r w:rsidR="00583C2A">
        <w:t xml:space="preserve">AMG </w:t>
      </w:r>
      <w:r>
        <w:t>A 45 e</w:t>
      </w:r>
      <w:r w:rsidR="00583C2A">
        <w:t xml:space="preserve"> AMG</w:t>
      </w:r>
      <w:r>
        <w:t xml:space="preserve"> CLE 53. Já </w:t>
      </w:r>
      <w:r w:rsidR="00A14395">
        <w:t xml:space="preserve">na pista </w:t>
      </w:r>
      <w:r>
        <w:t xml:space="preserve">do circuito, podemos aceder a </w:t>
      </w:r>
      <w:r w:rsidR="00A14395">
        <w:t>dois exercícios</w:t>
      </w:r>
      <w:r>
        <w:t xml:space="preserve">; AMG Goes </w:t>
      </w:r>
      <w:proofErr w:type="spellStart"/>
      <w:r>
        <w:t>Electric</w:t>
      </w:r>
      <w:proofErr w:type="spellEnd"/>
      <w:r>
        <w:t xml:space="preserve">, a bordo do modelo híbrido </w:t>
      </w:r>
      <w:r w:rsidR="00A14395">
        <w:t xml:space="preserve">AMG </w:t>
      </w:r>
      <w:r>
        <w:t xml:space="preserve">C 63 S E PERFORMANCE e terminando com o lendário </w:t>
      </w:r>
      <w:r w:rsidR="00A14395">
        <w:t xml:space="preserve">AMG </w:t>
      </w:r>
      <w:r>
        <w:t>GT 63 S</w:t>
      </w:r>
      <w:r w:rsidR="00A14395">
        <w:t xml:space="preserve"> E PERFORMANCE</w:t>
      </w:r>
      <w:r>
        <w:t xml:space="preserve"> com motor V8 biturbo.</w:t>
      </w:r>
    </w:p>
    <w:p w14:paraId="5DC72475" w14:textId="77777777" w:rsidR="0062481E" w:rsidRDefault="0062481E" w:rsidP="0062481E"/>
    <w:p w14:paraId="459091E4" w14:textId="2886956B" w:rsidR="00257C57" w:rsidRDefault="0062481E" w:rsidP="0062481E">
      <w:r>
        <w:t>Para terminar, os participantes foram surpreendidos quando foram transferidos da pista de velocidade para a zona off-road, totalmente inesperada para muitos deles. Lá puderam testar a fundo o novo Classe G na sua versão 100% elétrica. Se o Classe G por si só surpreende</w:t>
      </w:r>
      <w:r w:rsidR="00E408EC">
        <w:t xml:space="preserve"> sempre</w:t>
      </w:r>
      <w:r>
        <w:t>, conduzir a sua versão elétrica,</w:t>
      </w:r>
      <w:r w:rsidR="00E408EC">
        <w:t xml:space="preserve"> surpreende</w:t>
      </w:r>
      <w:r>
        <w:t xml:space="preserve"> muito mais. Este veículo possui altíssimas capacidades off-road graças aos seus quatro motores integrados em cada uma das rodas, o que permite ao veículo adaptar-se a qualquer situação de forma extremamente precisa. Como toque final </w:t>
      </w:r>
      <w:r w:rsidR="00BE692F">
        <w:t>d</w:t>
      </w:r>
      <w:r>
        <w:t xml:space="preserve">o evento, testaram o </w:t>
      </w:r>
      <w:r w:rsidR="001E29E6">
        <w:t xml:space="preserve">famoso </w:t>
      </w:r>
      <w:r>
        <w:t>G-</w:t>
      </w:r>
      <w:proofErr w:type="spellStart"/>
      <w:r>
        <w:t>Turn</w:t>
      </w:r>
      <w:proofErr w:type="spellEnd"/>
      <w:r>
        <w:t xml:space="preserve">. Esta função permite ao veículo girar sobre si mesmo até </w:t>
      </w:r>
      <w:r w:rsidR="00185C26">
        <w:t xml:space="preserve">720º. </w:t>
      </w:r>
    </w:p>
    <w:sectPr w:rsidR="00257C57" w:rsidSect="00D305C9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31F32" w14:textId="77777777" w:rsidR="00943052" w:rsidRPr="00E675DA" w:rsidRDefault="00943052" w:rsidP="00764B8C">
      <w:pPr>
        <w:spacing w:line="240" w:lineRule="auto"/>
      </w:pPr>
      <w:r w:rsidRPr="00E675DA">
        <w:separator/>
      </w:r>
    </w:p>
  </w:endnote>
  <w:endnote w:type="continuationSeparator" w:id="0">
    <w:p w14:paraId="6771A866" w14:textId="77777777" w:rsidR="00943052" w:rsidRPr="00E675DA" w:rsidRDefault="00943052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1E3C" w14:textId="77777777" w:rsidR="00943052" w:rsidRPr="00E675DA" w:rsidRDefault="00943052" w:rsidP="00764B8C">
      <w:pPr>
        <w:spacing w:line="240" w:lineRule="auto"/>
      </w:pPr>
      <w:r w:rsidRPr="00E675DA">
        <w:separator/>
      </w:r>
    </w:p>
  </w:footnote>
  <w:footnote w:type="continuationSeparator" w:id="0">
    <w:p w14:paraId="23ACD630" w14:textId="77777777" w:rsidR="00943052" w:rsidRPr="00E675DA" w:rsidRDefault="00943052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8C2"/>
    <w:multiLevelType w:val="hybridMultilevel"/>
    <w:tmpl w:val="5A20D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6F3E"/>
    <w:multiLevelType w:val="hybridMultilevel"/>
    <w:tmpl w:val="C42A18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505AD"/>
    <w:multiLevelType w:val="hybridMultilevel"/>
    <w:tmpl w:val="C8227E2E"/>
    <w:lvl w:ilvl="0" w:tplc="1806E1C4">
      <w:numFmt w:val="bullet"/>
      <w:lvlText w:val="•"/>
      <w:lvlJc w:val="left"/>
      <w:pPr>
        <w:ind w:left="1070" w:hanging="710"/>
      </w:pPr>
      <w:rPr>
        <w:rFonts w:ascii="MB Corpo S Text Office Light" w:eastAsiaTheme="minorHAnsi" w:hAnsi="MB Corpo S Text Office Light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81C4D"/>
    <w:multiLevelType w:val="hybridMultilevel"/>
    <w:tmpl w:val="54A6E1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A7EA4"/>
    <w:multiLevelType w:val="hybridMultilevel"/>
    <w:tmpl w:val="60340F4E"/>
    <w:lvl w:ilvl="0" w:tplc="1806E1C4">
      <w:numFmt w:val="bullet"/>
      <w:lvlText w:val="•"/>
      <w:lvlJc w:val="left"/>
      <w:pPr>
        <w:ind w:left="1070" w:hanging="710"/>
      </w:pPr>
      <w:rPr>
        <w:rFonts w:ascii="MB Corpo S Text Office Light" w:eastAsiaTheme="minorHAnsi" w:hAnsi="MB Corpo S Text Office Light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701385">
    <w:abstractNumId w:val="0"/>
  </w:num>
  <w:num w:numId="2" w16cid:durableId="661276265">
    <w:abstractNumId w:val="3"/>
  </w:num>
  <w:num w:numId="3" w16cid:durableId="1260142620">
    <w:abstractNumId w:val="1"/>
  </w:num>
  <w:num w:numId="4" w16cid:durableId="1207251961">
    <w:abstractNumId w:val="2"/>
  </w:num>
  <w:num w:numId="5" w16cid:durableId="191164823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B3D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5E72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385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2BB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6C1"/>
    <w:rsid w:val="000C773C"/>
    <w:rsid w:val="000D0446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5017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1D63"/>
    <w:rsid w:val="00142036"/>
    <w:rsid w:val="00142349"/>
    <w:rsid w:val="00142F1D"/>
    <w:rsid w:val="001433DC"/>
    <w:rsid w:val="00144A5F"/>
    <w:rsid w:val="00144D68"/>
    <w:rsid w:val="00145E40"/>
    <w:rsid w:val="00146067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27E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5C16"/>
    <w:rsid w:val="00185C26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B7545"/>
    <w:rsid w:val="001C00FD"/>
    <w:rsid w:val="001C08B3"/>
    <w:rsid w:val="001C186A"/>
    <w:rsid w:val="001C38DC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9E6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96C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1C09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89F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3A7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292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22C8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4AE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11C8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3801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1A3D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4B11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14C1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C2A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47BE7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CD1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1B7B"/>
    <w:rsid w:val="004B250B"/>
    <w:rsid w:val="004B4319"/>
    <w:rsid w:val="004B4913"/>
    <w:rsid w:val="004B4ABD"/>
    <w:rsid w:val="004B4F40"/>
    <w:rsid w:val="004B5280"/>
    <w:rsid w:val="004B58B9"/>
    <w:rsid w:val="004B61CA"/>
    <w:rsid w:val="004B65EA"/>
    <w:rsid w:val="004B784F"/>
    <w:rsid w:val="004B7881"/>
    <w:rsid w:val="004B793A"/>
    <w:rsid w:val="004B7D2F"/>
    <w:rsid w:val="004C03FA"/>
    <w:rsid w:val="004C0789"/>
    <w:rsid w:val="004C1A4D"/>
    <w:rsid w:val="004C2313"/>
    <w:rsid w:val="004C317D"/>
    <w:rsid w:val="004C5D21"/>
    <w:rsid w:val="004C677B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037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3C2A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4FE6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557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164A7"/>
    <w:rsid w:val="0062248E"/>
    <w:rsid w:val="006228E3"/>
    <w:rsid w:val="00623A78"/>
    <w:rsid w:val="0062481E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45E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46B3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86C13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2B7A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6912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2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4F4"/>
    <w:rsid w:val="008539A7"/>
    <w:rsid w:val="00853DFC"/>
    <w:rsid w:val="008541F6"/>
    <w:rsid w:val="008544DF"/>
    <w:rsid w:val="0085631B"/>
    <w:rsid w:val="00860EB7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97159"/>
    <w:rsid w:val="008A123E"/>
    <w:rsid w:val="008A1F4D"/>
    <w:rsid w:val="008A293F"/>
    <w:rsid w:val="008A47D4"/>
    <w:rsid w:val="008A4A4B"/>
    <w:rsid w:val="008A4CF4"/>
    <w:rsid w:val="008A579A"/>
    <w:rsid w:val="008A6FB0"/>
    <w:rsid w:val="008A7B2D"/>
    <w:rsid w:val="008A7B99"/>
    <w:rsid w:val="008B028C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4650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73C"/>
    <w:rsid w:val="008F6E0B"/>
    <w:rsid w:val="008F6FFC"/>
    <w:rsid w:val="008F7A36"/>
    <w:rsid w:val="008F7BEF"/>
    <w:rsid w:val="00900ACE"/>
    <w:rsid w:val="00901B1B"/>
    <w:rsid w:val="00901D6C"/>
    <w:rsid w:val="009043F0"/>
    <w:rsid w:val="00905F56"/>
    <w:rsid w:val="0090622A"/>
    <w:rsid w:val="00910FF7"/>
    <w:rsid w:val="00911417"/>
    <w:rsid w:val="00912979"/>
    <w:rsid w:val="00914B05"/>
    <w:rsid w:val="00914B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052"/>
    <w:rsid w:val="00943DE4"/>
    <w:rsid w:val="00944158"/>
    <w:rsid w:val="00944631"/>
    <w:rsid w:val="00944693"/>
    <w:rsid w:val="00944B20"/>
    <w:rsid w:val="00944EA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72E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9F7"/>
    <w:rsid w:val="009B3E8C"/>
    <w:rsid w:val="009B50B5"/>
    <w:rsid w:val="009B581A"/>
    <w:rsid w:val="009B6DF4"/>
    <w:rsid w:val="009C0AE8"/>
    <w:rsid w:val="009C0FFF"/>
    <w:rsid w:val="009C15D5"/>
    <w:rsid w:val="009C165F"/>
    <w:rsid w:val="009C1AF7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3C9B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2C40"/>
    <w:rsid w:val="00A14395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8AA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9EF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7F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52F"/>
    <w:rsid w:val="00AA6976"/>
    <w:rsid w:val="00AA7068"/>
    <w:rsid w:val="00AB032C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6B7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2CD0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16135"/>
    <w:rsid w:val="00B17FFC"/>
    <w:rsid w:val="00B20447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1C7E"/>
    <w:rsid w:val="00B825E3"/>
    <w:rsid w:val="00B82C26"/>
    <w:rsid w:val="00B851F2"/>
    <w:rsid w:val="00B869CF"/>
    <w:rsid w:val="00B87092"/>
    <w:rsid w:val="00B94181"/>
    <w:rsid w:val="00B963D2"/>
    <w:rsid w:val="00B96A5A"/>
    <w:rsid w:val="00BA12E6"/>
    <w:rsid w:val="00BA2F1B"/>
    <w:rsid w:val="00BA310E"/>
    <w:rsid w:val="00BA365B"/>
    <w:rsid w:val="00BA4619"/>
    <w:rsid w:val="00BA51C8"/>
    <w:rsid w:val="00BA5A7C"/>
    <w:rsid w:val="00BA6DBB"/>
    <w:rsid w:val="00BA7522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92F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0CE1"/>
    <w:rsid w:val="00C41C69"/>
    <w:rsid w:val="00C428E7"/>
    <w:rsid w:val="00C430D6"/>
    <w:rsid w:val="00C45121"/>
    <w:rsid w:val="00C457CA"/>
    <w:rsid w:val="00C46442"/>
    <w:rsid w:val="00C464AE"/>
    <w:rsid w:val="00C46A3B"/>
    <w:rsid w:val="00C47AE0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684"/>
    <w:rsid w:val="00C72C32"/>
    <w:rsid w:val="00C74989"/>
    <w:rsid w:val="00C74AD5"/>
    <w:rsid w:val="00C755ED"/>
    <w:rsid w:val="00C756F2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B34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6B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7EF"/>
    <w:rsid w:val="00CE5E12"/>
    <w:rsid w:val="00CE6BB2"/>
    <w:rsid w:val="00CE6D9F"/>
    <w:rsid w:val="00CE7A9D"/>
    <w:rsid w:val="00CE7AD7"/>
    <w:rsid w:val="00CE7C57"/>
    <w:rsid w:val="00CF066F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CF79E3"/>
    <w:rsid w:val="00D0030D"/>
    <w:rsid w:val="00D00869"/>
    <w:rsid w:val="00D00AFA"/>
    <w:rsid w:val="00D00E8D"/>
    <w:rsid w:val="00D0127A"/>
    <w:rsid w:val="00D014B8"/>
    <w:rsid w:val="00D014D9"/>
    <w:rsid w:val="00D014FB"/>
    <w:rsid w:val="00D0151B"/>
    <w:rsid w:val="00D01F67"/>
    <w:rsid w:val="00D02338"/>
    <w:rsid w:val="00D02F57"/>
    <w:rsid w:val="00D035D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099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8EC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17CC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C0"/>
    <w:rsid w:val="00EB31FE"/>
    <w:rsid w:val="00EB3843"/>
    <w:rsid w:val="00EB3956"/>
    <w:rsid w:val="00EB4A0A"/>
    <w:rsid w:val="00EB67FE"/>
    <w:rsid w:val="00EB780A"/>
    <w:rsid w:val="00EB7B3E"/>
    <w:rsid w:val="00EC0586"/>
    <w:rsid w:val="00EC1864"/>
    <w:rsid w:val="00EC364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E70D3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7A94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BD"/>
    <w:rsid w:val="00F431D9"/>
    <w:rsid w:val="00F43FE5"/>
    <w:rsid w:val="00F456A5"/>
    <w:rsid w:val="00F45855"/>
    <w:rsid w:val="00F45F1E"/>
    <w:rsid w:val="00F47728"/>
    <w:rsid w:val="00F52B86"/>
    <w:rsid w:val="00F53701"/>
    <w:rsid w:val="00F54079"/>
    <w:rsid w:val="00F55B40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11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10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xperience.mercedes-amg.com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650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73</cp:revision>
  <cp:lastPrinted>2025-05-20T17:07:00Z</cp:lastPrinted>
  <dcterms:created xsi:type="dcterms:W3CDTF">2025-04-02T14:11:00Z</dcterms:created>
  <dcterms:modified xsi:type="dcterms:W3CDTF">2025-05-27T10:06:00Z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