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FB07807" w14:textId="77777777" w:rsidR="003C25F8" w:rsidRDefault="003C25F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1DE56406" w:rsidR="008D5D38" w:rsidRPr="00487FB2" w:rsidRDefault="00194E22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9 de J</w:t>
            </w:r>
            <w:r w:rsidR="002355BE">
              <w:rPr>
                <w:sz w:val="21"/>
                <w:szCs w:val="23"/>
              </w:rPr>
              <w:t>aneiro 2026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</w:p>
    <w:p w14:paraId="111D126F" w14:textId="587DDE99" w:rsidR="00484DBF" w:rsidRPr="00F93017" w:rsidRDefault="00484DBF" w:rsidP="00134156">
      <w:pPr>
        <w:pStyle w:val="A01Headline1"/>
        <w:rPr>
          <w:lang w:val="pt-PT"/>
        </w:rPr>
      </w:pPr>
      <w:r w:rsidRPr="00F93017">
        <w:rPr>
          <w:lang w:val="pt-PT"/>
        </w:rPr>
        <w:t>O novo CLA elétrico eleito “Carro do Ano 2026”</w:t>
      </w:r>
      <w:r w:rsidR="00F93017" w:rsidRPr="00F93017">
        <w:rPr>
          <w:lang w:val="pt-PT"/>
        </w:rPr>
        <w:t>.</w:t>
      </w:r>
    </w:p>
    <w:p w14:paraId="6D77281B" w14:textId="77777777" w:rsidR="00484DBF" w:rsidRPr="00484DBF" w:rsidRDefault="00484DBF" w:rsidP="00484DBF">
      <w:pPr>
        <w:rPr>
          <w:b/>
          <w:bCs/>
        </w:rPr>
      </w:pPr>
    </w:p>
    <w:p w14:paraId="2189E41D" w14:textId="2C50B17B" w:rsidR="00484DBF" w:rsidRPr="00FC7CF4" w:rsidRDefault="00484DBF" w:rsidP="00FC7CF4">
      <w:pPr>
        <w:pStyle w:val="A04List"/>
        <w:numPr>
          <w:ilvl w:val="0"/>
          <w:numId w:val="3"/>
        </w:numPr>
        <w:rPr>
          <w:lang w:val="pt-PT"/>
        </w:rPr>
      </w:pPr>
      <w:r w:rsidRPr="00FC7CF4">
        <w:rPr>
          <w:lang w:val="pt-PT"/>
        </w:rPr>
        <w:t>Deslumbrante, intuitivo, flexível e premiado: O novo CLA acrescenta o título de “Carro do Ano 2026” à sua impressionante lista de mais de dez prémios conquistados em todo o mundo.</w:t>
      </w:r>
    </w:p>
    <w:p w14:paraId="26A229B6" w14:textId="1948D269" w:rsidR="00484DBF" w:rsidRPr="00194E22" w:rsidRDefault="00484DBF" w:rsidP="009524DA">
      <w:pPr>
        <w:pStyle w:val="A04List"/>
        <w:numPr>
          <w:ilvl w:val="0"/>
          <w:numId w:val="3"/>
        </w:numPr>
        <w:tabs>
          <w:tab w:val="clear" w:pos="720"/>
        </w:tabs>
        <w:rPr>
          <w:lang w:val="pt-PT"/>
        </w:rPr>
      </w:pPr>
      <w:r w:rsidRPr="00194E22">
        <w:rPr>
          <w:lang w:val="pt-PT"/>
        </w:rPr>
        <w:t xml:space="preserve">O novo CLA continua a destacar-se </w:t>
      </w:r>
      <w:r w:rsidR="002042C7" w:rsidRPr="00194E22">
        <w:rPr>
          <w:lang w:val="pt-PT"/>
        </w:rPr>
        <w:t>nos</w:t>
      </w:r>
      <w:r w:rsidRPr="00194E22">
        <w:rPr>
          <w:lang w:val="pt-PT"/>
        </w:rPr>
        <w:t xml:space="preserve"> prémios </w:t>
      </w:r>
      <w:r w:rsidR="002042C7" w:rsidRPr="00194E22">
        <w:rPr>
          <w:lang w:val="pt-PT"/>
        </w:rPr>
        <w:t>que conquist</w:t>
      </w:r>
      <w:r w:rsidR="00FC7CF4">
        <w:rPr>
          <w:lang w:val="pt-PT"/>
        </w:rPr>
        <w:t>a</w:t>
      </w:r>
      <w:r w:rsidRPr="00194E22">
        <w:rPr>
          <w:lang w:val="pt-PT"/>
        </w:rPr>
        <w:t xml:space="preserve"> – e é também um sucesso junto dos clientes.</w:t>
      </w:r>
    </w:p>
    <w:p w14:paraId="39BAE0F0" w14:textId="77777777" w:rsidR="00484DBF" w:rsidRPr="00484DBF" w:rsidRDefault="00484DBF" w:rsidP="00827273"/>
    <w:p w14:paraId="14EEEE38" w14:textId="77777777" w:rsidR="00484DBF" w:rsidRPr="00E57680" w:rsidRDefault="00484DBF" w:rsidP="00CA4BA9">
      <w:pPr>
        <w:pStyle w:val="A03Copytext"/>
        <w:rPr>
          <w:lang w:val="pt-PT"/>
        </w:rPr>
      </w:pPr>
      <w:r w:rsidRPr="00E57680">
        <w:rPr>
          <w:lang w:val="pt-PT"/>
        </w:rPr>
        <w:t xml:space="preserve">O novo Mercedes-Benz CLA foi distinguido com o prémio “Carro do Ano 2026” pelo júri europeu do Car of the Year, numa cerimónia realizada no Salão Automóvel de Bruxelas, na Bélgica. </w:t>
      </w:r>
    </w:p>
    <w:p w14:paraId="2D1E250D" w14:textId="77777777" w:rsidR="00484DBF" w:rsidRPr="00FC7CF4" w:rsidRDefault="00484DBF" w:rsidP="00CA4BA9">
      <w:pPr>
        <w:pStyle w:val="A03Copytext"/>
        <w:rPr>
          <w:lang w:val="pt-PT"/>
        </w:rPr>
      </w:pPr>
      <w:r w:rsidRPr="00FC7CF4">
        <w:rPr>
          <w:lang w:val="pt-PT"/>
        </w:rPr>
        <w:t xml:space="preserve">O novo CLA combina um design marcante, segurança avançada e desempenho dinâmico, redefinindo o seu segmento. </w:t>
      </w:r>
    </w:p>
    <w:p w14:paraId="5BD45A95" w14:textId="77777777" w:rsidR="00484DBF" w:rsidRDefault="00484DBF" w:rsidP="00484DBF">
      <w:pPr>
        <w:jc w:val="both"/>
      </w:pPr>
    </w:p>
    <w:p w14:paraId="6AEBED4D" w14:textId="1B81C0F6" w:rsidR="00484DBF" w:rsidRPr="00FC7CF4" w:rsidRDefault="00484DBF" w:rsidP="00AB565A">
      <w:pPr>
        <w:pStyle w:val="A03Copytext"/>
        <w:rPr>
          <w:lang w:val="pt-PT"/>
        </w:rPr>
      </w:pPr>
      <w:r w:rsidRPr="00FC7CF4">
        <w:rPr>
          <w:lang w:val="pt-PT"/>
        </w:rPr>
        <w:t>O novo CLA é um verdadeiro “</w:t>
      </w:r>
      <w:r w:rsidRPr="00FC7CF4">
        <w:rPr>
          <w:rFonts w:eastAsia="Times New Roman"/>
          <w:lang w:val="pt-PT" w:eastAsia="en-GB"/>
        </w:rPr>
        <w:t>game-changer</w:t>
      </w:r>
      <w:r w:rsidRPr="00FC7CF4">
        <w:rPr>
          <w:lang w:val="pt-PT"/>
        </w:rPr>
        <w:t xml:space="preserve">”, estabelecendo novos padrões em inteligência, eficiência e design. Com o inovador sistema operativo </w:t>
      </w:r>
      <w:r w:rsidRPr="00FC7CF4">
        <w:rPr>
          <w:rFonts w:eastAsia="Times New Roman"/>
          <w:lang w:val="pt-PT" w:eastAsia="en-GB"/>
        </w:rPr>
        <w:t>MB.OS</w:t>
      </w:r>
      <w:r w:rsidRPr="00FC7CF4">
        <w:rPr>
          <w:lang w:val="pt-PT"/>
        </w:rPr>
        <w:t xml:space="preserve"> e a próxima geração do </w:t>
      </w:r>
      <w:r w:rsidRPr="00FC7CF4">
        <w:rPr>
          <w:rFonts w:eastAsia="Times New Roman"/>
          <w:lang w:val="pt-PT" w:eastAsia="en-GB"/>
        </w:rPr>
        <w:t>MBUX</w:t>
      </w:r>
      <w:r w:rsidRPr="00FC7CF4">
        <w:rPr>
          <w:lang w:val="pt-PT"/>
        </w:rPr>
        <w:t xml:space="preserve">, potenciada por inteligência artificial, o CLA oferece uma experiência de condução intuitiva e sem esforço, proporcionando aos clientes uma verdadeira sensação de “bem-vindo a casa”. </w:t>
      </w:r>
    </w:p>
    <w:p w14:paraId="0F669A2A" w14:textId="1B0FC1E7" w:rsidR="00484DBF" w:rsidRPr="00E57680" w:rsidRDefault="00484DBF" w:rsidP="00AB565A">
      <w:pPr>
        <w:pStyle w:val="A03Copytext"/>
        <w:rPr>
          <w:lang w:val="pt-PT"/>
        </w:rPr>
      </w:pPr>
      <w:r w:rsidRPr="00FC7CF4">
        <w:rPr>
          <w:lang w:val="pt-PT"/>
        </w:rPr>
        <w:t xml:space="preserve">A sua versão elétrica apresenta uma autonomia excecional – de até </w:t>
      </w:r>
      <w:r w:rsidRPr="00FC7CF4">
        <w:rPr>
          <w:rFonts w:eastAsia="Times New Roman"/>
          <w:lang w:val="pt-PT" w:eastAsia="en-GB"/>
        </w:rPr>
        <w:t>79</w:t>
      </w:r>
      <w:r w:rsidR="00FA170F" w:rsidRPr="00FC7CF4">
        <w:rPr>
          <w:rFonts w:eastAsia="Times New Roman"/>
          <w:lang w:val="pt-PT" w:eastAsia="en-GB"/>
        </w:rPr>
        <w:t>0</w:t>
      </w:r>
      <w:r w:rsidRPr="00FC7CF4">
        <w:rPr>
          <w:rFonts w:eastAsia="Times New Roman"/>
          <w:lang w:val="pt-PT" w:eastAsia="en-GB"/>
        </w:rPr>
        <w:t xml:space="preserve"> quilómetros¹</w:t>
      </w:r>
      <w:r w:rsidRPr="00FC7CF4">
        <w:rPr>
          <w:lang w:val="pt-PT"/>
        </w:rPr>
        <w:t xml:space="preserve"> – tornando cada viagem simples e sem preocupações</w:t>
      </w:r>
      <w:r w:rsidR="005B18B3" w:rsidRPr="00FC7CF4">
        <w:rPr>
          <w:lang w:val="pt-PT"/>
        </w:rPr>
        <w:t>.</w:t>
      </w:r>
      <w:r w:rsidRPr="00FC7CF4">
        <w:rPr>
          <w:lang w:val="pt-PT"/>
        </w:rPr>
        <w:t xml:space="preserve"> </w:t>
      </w:r>
      <w:r w:rsidR="005B18B3" w:rsidRPr="00E57680">
        <w:rPr>
          <w:lang w:val="pt-PT"/>
        </w:rPr>
        <w:t>Q</w:t>
      </w:r>
      <w:r w:rsidRPr="00E57680">
        <w:rPr>
          <w:lang w:val="pt-PT"/>
        </w:rPr>
        <w:t xml:space="preserve">uando chega a altura de carregar, a tecnologia de </w:t>
      </w:r>
      <w:r w:rsidRPr="00E57680">
        <w:rPr>
          <w:rFonts w:eastAsia="Times New Roman"/>
          <w:lang w:val="pt-PT" w:eastAsia="en-GB"/>
        </w:rPr>
        <w:t>800V</w:t>
      </w:r>
      <w:r w:rsidRPr="00E57680">
        <w:rPr>
          <w:lang w:val="pt-PT"/>
        </w:rPr>
        <w:t xml:space="preserve"> permite adicionar até </w:t>
      </w:r>
      <w:r w:rsidRPr="00E57680">
        <w:rPr>
          <w:rFonts w:eastAsia="Times New Roman"/>
          <w:lang w:val="pt-PT" w:eastAsia="en-GB"/>
        </w:rPr>
        <w:t>325 km</w:t>
      </w:r>
      <w:r w:rsidRPr="00E57680">
        <w:rPr>
          <w:lang w:val="pt-PT"/>
        </w:rPr>
        <w:t xml:space="preserve"> de autonomia em apenas </w:t>
      </w:r>
      <w:r w:rsidRPr="00E57680">
        <w:rPr>
          <w:rFonts w:eastAsia="Times New Roman"/>
          <w:lang w:val="pt-PT" w:eastAsia="en-GB"/>
        </w:rPr>
        <w:t>10 minutos</w:t>
      </w:r>
      <w:r w:rsidR="002468C3" w:rsidRPr="008D604C">
        <w:rPr>
          <w:rFonts w:eastAsia="Times New Roman"/>
          <w:vertAlign w:val="superscript"/>
          <w:lang w:val="pt-PT" w:eastAsia="en-GB"/>
        </w:rPr>
        <w:t>1</w:t>
      </w:r>
      <w:r w:rsidRPr="00E57680">
        <w:rPr>
          <w:lang w:val="pt-PT"/>
        </w:rPr>
        <w:t>.</w:t>
      </w:r>
    </w:p>
    <w:p w14:paraId="0AEC04D3" w14:textId="77777777" w:rsidR="00484DBF" w:rsidRDefault="00484DBF" w:rsidP="00484DBF">
      <w:pPr>
        <w:jc w:val="both"/>
      </w:pPr>
    </w:p>
    <w:p w14:paraId="1174A021" w14:textId="3175968E" w:rsidR="000F7708" w:rsidRPr="000F7708" w:rsidRDefault="000F7708" w:rsidP="00AB565A">
      <w:r w:rsidRPr="000F7708">
        <w:t>À venda na Europa desde meados de 2025, e brevemente disponível nos EUA e em muitos outros países, o CLA já demonstrou um sucesso extraordinário. Impulsionado pelo reconhecimento da imprensa internacional, as encomendas d</w:t>
      </w:r>
      <w:r w:rsidR="003361E6">
        <w:t>e</w:t>
      </w:r>
      <w:r w:rsidRPr="000F7708">
        <w:t xml:space="preserve"> clientes superaram as expectativas e a carteira de pedidos está já preenchida até bem dentro da segunda metade de 2026.</w:t>
      </w:r>
    </w:p>
    <w:p w14:paraId="5EF83029" w14:textId="69CDC610" w:rsidR="00484DBF" w:rsidRDefault="00484DBF" w:rsidP="00827273">
      <w:r w:rsidRPr="00484DBF">
        <w:t xml:space="preserve">No início de um ano jubilar que celebra </w:t>
      </w:r>
      <w:r w:rsidRPr="00AB565A">
        <w:t>140 anos de inovação</w:t>
      </w:r>
      <w:r w:rsidRPr="00484DBF">
        <w:t xml:space="preserve"> desde que Carl Benz inventou o automóvel em 1886, este prémio é o primeiro destaque de um calendário repleto de eventos.</w:t>
      </w:r>
    </w:p>
    <w:p w14:paraId="0755A5EF" w14:textId="77777777" w:rsidR="00194E22" w:rsidRPr="00827273" w:rsidRDefault="00194E22" w:rsidP="00827273"/>
    <w:p w14:paraId="5D4912DA" w14:textId="725C6D3B" w:rsidR="00484DBF" w:rsidRPr="00945D9E" w:rsidRDefault="00484DBF" w:rsidP="00827273">
      <w:pPr>
        <w:pStyle w:val="A06Quote"/>
        <w:rPr>
          <w:lang w:val="pt-PT"/>
        </w:rPr>
      </w:pPr>
      <w:r w:rsidRPr="00945D9E">
        <w:rPr>
          <w:lang w:val="pt-PT"/>
        </w:rPr>
        <w:t>“O novo CLA foi eleito Carro do Ano 2026 — um momento de orgulho para a Mercedes-Benz.</w:t>
      </w:r>
    </w:p>
    <w:p w14:paraId="18948D0A" w14:textId="77777777" w:rsidR="00AB565A" w:rsidRPr="00FC7CF4" w:rsidRDefault="00484DBF" w:rsidP="00827273">
      <w:pPr>
        <w:pStyle w:val="A06Quote"/>
        <w:rPr>
          <w:lang w:val="pt-PT"/>
        </w:rPr>
      </w:pPr>
      <w:r w:rsidRPr="00FC7CF4">
        <w:rPr>
          <w:lang w:val="pt-PT"/>
        </w:rPr>
        <w:t>Jurados de toda a Europa confirmaram aquilo que os nossos clientes já nos diziam: o CLA é revolucionário, oferecendo eficiência excecional e inteligência sem esforço.”</w:t>
      </w:r>
    </w:p>
    <w:p w14:paraId="02C74E29" w14:textId="2D25A76B" w:rsidR="00484DBF" w:rsidRPr="00FC7CF4" w:rsidRDefault="00484DBF" w:rsidP="00E57680">
      <w:pPr>
        <w:pStyle w:val="A07Quoter"/>
        <w:rPr>
          <w:lang w:val="pt-PT"/>
        </w:rPr>
      </w:pPr>
      <w:r w:rsidRPr="00FC7CF4">
        <w:rPr>
          <w:lang w:val="pt-PT"/>
        </w:rPr>
        <w:br/>
        <w:t>Ola Källenius, Presidente do Conselho de Administração do Mercedes-Benz Group AG</w:t>
      </w:r>
    </w:p>
    <w:p w14:paraId="38214441" w14:textId="77777777" w:rsidR="00484DBF" w:rsidRDefault="00484DBF" w:rsidP="00484DBF">
      <w:pPr>
        <w:jc w:val="both"/>
      </w:pPr>
    </w:p>
    <w:p w14:paraId="3F91E128" w14:textId="6C70F247" w:rsidR="00484DBF" w:rsidRPr="006F2077" w:rsidRDefault="00484DBF" w:rsidP="006F2077">
      <w:pPr>
        <w:pStyle w:val="A03Copytext"/>
        <w:rPr>
          <w:lang w:val="pt-PT"/>
        </w:rPr>
      </w:pPr>
      <w:r w:rsidRPr="006F2077">
        <w:rPr>
          <w:lang w:val="pt-PT"/>
        </w:rPr>
        <w:t>Este reconhecimento internacional, atribuído por 60 jornalistas especializados de 23 países, sublinha a força inovadora do Mercedes-Benz CLA, que superou 34 novos modelos e seis finalistas, alcançando 320 pontos.</w:t>
      </w:r>
    </w:p>
    <w:p w14:paraId="0D205B59" w14:textId="77777777" w:rsidR="0013599E" w:rsidRDefault="0013599E" w:rsidP="002355BE"/>
    <w:p w14:paraId="51273F33" w14:textId="77777777" w:rsidR="006F2077" w:rsidRDefault="006F2077" w:rsidP="002355BE"/>
    <w:p w14:paraId="693B433E" w14:textId="78678841" w:rsidR="0013599E" w:rsidRDefault="0013599E" w:rsidP="002355BE">
      <w:r>
        <w:t>Mercedes-Benz Portugal, S.A.</w:t>
      </w:r>
    </w:p>
    <w:p w14:paraId="4093B2AD" w14:textId="77777777" w:rsidR="0013599E" w:rsidRDefault="0013599E" w:rsidP="0013599E"/>
    <w:p w14:paraId="4688FB88" w14:textId="77777777" w:rsidR="0013599E" w:rsidRDefault="0013599E" w:rsidP="0013599E"/>
    <w:p w14:paraId="1D8D6399" w14:textId="7D3A7434" w:rsidR="0013599E" w:rsidRDefault="0013599E" w:rsidP="0013599E">
      <w:r>
        <w:t>Contactos:</w:t>
      </w:r>
    </w:p>
    <w:p w14:paraId="5432AF0F" w14:textId="77777777" w:rsidR="0013599E" w:rsidRDefault="0013599E" w:rsidP="0013599E">
      <w:r>
        <w:t>Rita António – Tel: 925 315 629</w:t>
      </w:r>
    </w:p>
    <w:p w14:paraId="3772C16B" w14:textId="77777777" w:rsidR="0013599E" w:rsidRDefault="0013599E" w:rsidP="0013599E">
      <w:r>
        <w:t>Cátia Magalhães – Tel: 966 364 813</w:t>
      </w:r>
    </w:p>
    <w:p w14:paraId="1D7E4F47" w14:textId="77777777" w:rsidR="0013599E" w:rsidRDefault="0013599E" w:rsidP="002355BE"/>
    <w:p w14:paraId="44C6B60C" w14:textId="742F129E" w:rsidR="0013599E" w:rsidRDefault="0013599E" w:rsidP="002355BE">
      <w:r>
        <w:t xml:space="preserve">Mais informações sobre a Mercedes-Benz visite: </w:t>
      </w:r>
      <w:hyperlink r:id="rId14" w:history="1">
        <w:r w:rsidRPr="0013599E">
          <w:rPr>
            <w:rStyle w:val="Hyperlink"/>
          </w:rPr>
          <w:t>Notícias Mercedes-Benz em Portugal</w:t>
        </w:r>
      </w:hyperlink>
    </w:p>
    <w:p w14:paraId="652BE9AC" w14:textId="77777777" w:rsidR="006C6F0A" w:rsidRDefault="006C6F0A" w:rsidP="002355BE"/>
    <w:p w14:paraId="66CA8DFE" w14:textId="77777777" w:rsidR="006C6F0A" w:rsidRDefault="006C6F0A" w:rsidP="002355BE"/>
    <w:p w14:paraId="7ED5310A" w14:textId="77777777" w:rsidR="006C6F0A" w:rsidRDefault="006C6F0A" w:rsidP="002355BE"/>
    <w:p w14:paraId="1D54BCAA" w14:textId="77777777" w:rsidR="006C6F0A" w:rsidRDefault="006C6F0A" w:rsidP="002355BE"/>
    <w:p w14:paraId="7FF541EF" w14:textId="77777777" w:rsidR="006C6F0A" w:rsidRDefault="006C6F0A" w:rsidP="002355BE"/>
    <w:p w14:paraId="44201FE9" w14:textId="77777777" w:rsidR="006C6F0A" w:rsidRDefault="006C6F0A" w:rsidP="002355BE"/>
    <w:p w14:paraId="6864E971" w14:textId="77777777" w:rsidR="006C6F0A" w:rsidRDefault="006C6F0A" w:rsidP="002355BE"/>
    <w:p w14:paraId="2F974E00" w14:textId="77777777" w:rsidR="006C6F0A" w:rsidRDefault="006C6F0A" w:rsidP="002355BE"/>
    <w:p w14:paraId="1A0BC3D2" w14:textId="77777777" w:rsidR="006C6F0A" w:rsidRDefault="006C6F0A" w:rsidP="002355BE"/>
    <w:p w14:paraId="28354617" w14:textId="77777777" w:rsidR="006C6F0A" w:rsidRDefault="006C6F0A" w:rsidP="002355BE"/>
    <w:p w14:paraId="7BDE00ED" w14:textId="77777777" w:rsidR="006C6F0A" w:rsidRDefault="006C6F0A" w:rsidP="002355BE"/>
    <w:p w14:paraId="57FA1FFF" w14:textId="77777777" w:rsidR="006C6F0A" w:rsidRDefault="006C6F0A" w:rsidP="002355BE"/>
    <w:p w14:paraId="6E42E1A3" w14:textId="77777777" w:rsidR="006C6F0A" w:rsidRDefault="006C6F0A" w:rsidP="002355BE"/>
    <w:p w14:paraId="54C89BF8" w14:textId="77777777" w:rsidR="006C6F0A" w:rsidRDefault="006C6F0A" w:rsidP="002355BE"/>
    <w:p w14:paraId="3A45866B" w14:textId="77777777" w:rsidR="006C6F0A" w:rsidRDefault="006C6F0A" w:rsidP="002355BE"/>
    <w:p w14:paraId="4C5D4BCC" w14:textId="77777777" w:rsidR="006C6F0A" w:rsidRDefault="006C6F0A" w:rsidP="002355BE"/>
    <w:p w14:paraId="384C88DF" w14:textId="77777777" w:rsidR="006C6F0A" w:rsidRDefault="006C6F0A" w:rsidP="002355BE"/>
    <w:p w14:paraId="02937B67" w14:textId="77777777" w:rsidR="006C6F0A" w:rsidRDefault="006C6F0A" w:rsidP="002355BE"/>
    <w:p w14:paraId="4C2B2598" w14:textId="77777777" w:rsidR="006C6F0A" w:rsidRDefault="006C6F0A" w:rsidP="002355BE"/>
    <w:p w14:paraId="0200F32E" w14:textId="77777777" w:rsidR="006C6F0A" w:rsidRDefault="006C6F0A" w:rsidP="002355BE"/>
    <w:p w14:paraId="28250D35" w14:textId="77777777" w:rsidR="006C6F0A" w:rsidRDefault="006C6F0A" w:rsidP="002355BE"/>
    <w:p w14:paraId="183CF7BE" w14:textId="77777777" w:rsidR="006C6F0A" w:rsidRDefault="006C6F0A" w:rsidP="002355BE"/>
    <w:p w14:paraId="69152853" w14:textId="77777777" w:rsidR="006C6F0A" w:rsidRDefault="006C6F0A" w:rsidP="002355BE"/>
    <w:p w14:paraId="2FF4A590" w14:textId="77777777" w:rsidR="006C6F0A" w:rsidRDefault="006C6F0A" w:rsidP="002355BE"/>
    <w:p w14:paraId="3532DBC2" w14:textId="77777777" w:rsidR="008D604C" w:rsidRDefault="008D604C" w:rsidP="002355BE"/>
    <w:p w14:paraId="66C7F1CE" w14:textId="77777777" w:rsidR="008D604C" w:rsidRDefault="008D604C" w:rsidP="002355BE"/>
    <w:p w14:paraId="1869B6B1" w14:textId="77777777" w:rsidR="008D604C" w:rsidRDefault="008D604C" w:rsidP="002355BE"/>
    <w:p w14:paraId="4D54E6E9" w14:textId="77777777" w:rsidR="008D604C" w:rsidRDefault="008D604C" w:rsidP="002355BE"/>
    <w:p w14:paraId="1213B034" w14:textId="77777777" w:rsidR="008D604C" w:rsidRDefault="008D604C" w:rsidP="002355BE"/>
    <w:p w14:paraId="09DBF8D6" w14:textId="77777777" w:rsidR="008D604C" w:rsidRDefault="008D604C" w:rsidP="002355BE"/>
    <w:p w14:paraId="4CEB6D6D" w14:textId="77777777" w:rsidR="008D604C" w:rsidRDefault="008D604C" w:rsidP="002355BE"/>
    <w:p w14:paraId="5E63788A" w14:textId="77777777" w:rsidR="008D604C" w:rsidRDefault="008D604C" w:rsidP="002355BE"/>
    <w:p w14:paraId="709BC62F" w14:textId="06C10F71" w:rsidR="006C6F0A" w:rsidRDefault="006F2077" w:rsidP="002355BE">
      <w:r>
        <w:t>------------------------------------------------------------------------------------------------------------------</w:t>
      </w:r>
    </w:p>
    <w:p w14:paraId="3B59C71F" w14:textId="77777777" w:rsidR="002468C3" w:rsidRPr="002468C3" w:rsidRDefault="002468C3" w:rsidP="002468C3">
      <w:pPr>
        <w:rPr>
          <w:rFonts w:eastAsiaTheme="minorEastAsia"/>
          <w:kern w:val="2"/>
          <w:sz w:val="15"/>
          <w:szCs w:val="20"/>
          <w:lang w:eastAsia="de-DE" w:bidi="ar-SA"/>
          <w14:ligatures w14:val="standardContextual"/>
        </w:rPr>
      </w:pPr>
      <w:r>
        <w:rPr>
          <w:rStyle w:val="FootnoteReference"/>
        </w:rPr>
        <w:footnoteRef/>
      </w:r>
      <w:r>
        <w:t xml:space="preserve"> </w:t>
      </w:r>
      <w:r w:rsidRPr="002468C3">
        <w:rPr>
          <w:rFonts w:eastAsiaTheme="minorEastAsia"/>
          <w:kern w:val="2"/>
          <w:sz w:val="15"/>
          <w:szCs w:val="20"/>
          <w:lang w:eastAsia="de-DE" w:bidi="ar-SA"/>
          <w14:ligatures w14:val="standardContextual"/>
        </w:rPr>
        <w:t>Os valores indicados foram determinados de acordo com o procedimento de medição WLTP (Worldwide harmonised Light vehicles Test Procedure). As autonomias referem-se ao mercado europeu. O consumo de energia e as emissões de CO₂ de um automóvel dependem não só da utilização eficiente do combustível ou da fonte de energia, mas também do estilo de condução e de outros fatores não técnicos.</w:t>
      </w:r>
    </w:p>
    <w:p w14:paraId="7E38D0FE" w14:textId="77777777" w:rsidR="002468C3" w:rsidRPr="002468C3" w:rsidRDefault="002468C3" w:rsidP="002468C3">
      <w:pPr>
        <w:rPr>
          <w:rFonts w:eastAsiaTheme="minorEastAsia"/>
          <w:kern w:val="2"/>
          <w:sz w:val="15"/>
          <w:szCs w:val="20"/>
          <w:lang w:eastAsia="de-DE" w:bidi="ar-SA"/>
          <w14:ligatures w14:val="standardContextual"/>
        </w:rPr>
      </w:pPr>
      <w:r w:rsidRPr="002468C3">
        <w:rPr>
          <w:rFonts w:eastAsiaTheme="minorEastAsia"/>
          <w:kern w:val="2"/>
          <w:sz w:val="15"/>
          <w:szCs w:val="20"/>
          <w:lang w:eastAsia="de-DE" w:bidi="ar-SA"/>
          <w14:ligatures w14:val="standardContextual"/>
        </w:rPr>
        <w:t>CLA 250+ com tecnologia EQ, consumo combinado: 14,1–12,2 kWh/100 km | emissões combinadas de CO₂: 0 g/km | classe de CO₂: A</w:t>
      </w:r>
    </w:p>
    <w:p w14:paraId="6CBA082E" w14:textId="77777777" w:rsidR="006C6F0A" w:rsidRDefault="006C6F0A" w:rsidP="002355BE"/>
    <w:sectPr w:rsidR="006C6F0A" w:rsidSect="00D06ACA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25391" w14:textId="77777777" w:rsidR="00D241D3" w:rsidRPr="00E675DA" w:rsidRDefault="00D241D3" w:rsidP="00764B8C">
      <w:pPr>
        <w:spacing w:line="240" w:lineRule="auto"/>
      </w:pPr>
      <w:r w:rsidRPr="00E675DA">
        <w:separator/>
      </w:r>
    </w:p>
  </w:endnote>
  <w:endnote w:type="continuationSeparator" w:id="0">
    <w:p w14:paraId="0ED70F4C" w14:textId="77777777" w:rsidR="00D241D3" w:rsidRPr="00E675DA" w:rsidRDefault="00D241D3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68ADB5C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A6B4265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5125D92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314809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F7E7A" w14:textId="77777777" w:rsidR="00D241D3" w:rsidRPr="00E675DA" w:rsidRDefault="00D241D3" w:rsidP="00764B8C">
      <w:pPr>
        <w:spacing w:line="240" w:lineRule="auto"/>
      </w:pPr>
      <w:r w:rsidRPr="00E675DA">
        <w:separator/>
      </w:r>
    </w:p>
  </w:footnote>
  <w:footnote w:type="continuationSeparator" w:id="0">
    <w:p w14:paraId="18388327" w14:textId="77777777" w:rsidR="00D241D3" w:rsidRPr="00E675DA" w:rsidRDefault="00D241D3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58251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0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400FB0" id="Ellipse 9" o:spid="_x0000_s1026" style="position:absolute;margin-left:-53.75pt;margin-top:297.2pt;width:1.1pt;height:1.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49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76F31DB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11B6E"/>
    <w:multiLevelType w:val="hybridMultilevel"/>
    <w:tmpl w:val="98080F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C34A3"/>
    <w:multiLevelType w:val="hybridMultilevel"/>
    <w:tmpl w:val="06C4D9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350E8"/>
    <w:multiLevelType w:val="multilevel"/>
    <w:tmpl w:val="1614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756892">
    <w:abstractNumId w:val="0"/>
  </w:num>
  <w:num w:numId="2" w16cid:durableId="780412662">
    <w:abstractNumId w:val="1"/>
  </w:num>
  <w:num w:numId="3" w16cid:durableId="115364181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2CE9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70DF"/>
    <w:rsid w:val="000A7310"/>
    <w:rsid w:val="000B0070"/>
    <w:rsid w:val="000B0981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1CF"/>
    <w:rsid w:val="000C2C40"/>
    <w:rsid w:val="000C2C47"/>
    <w:rsid w:val="000C2ED7"/>
    <w:rsid w:val="000C3054"/>
    <w:rsid w:val="000C33DA"/>
    <w:rsid w:val="000C4AC4"/>
    <w:rsid w:val="000C4DBD"/>
    <w:rsid w:val="000C549C"/>
    <w:rsid w:val="000C5BD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708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66F1"/>
    <w:rsid w:val="001279E0"/>
    <w:rsid w:val="001300C7"/>
    <w:rsid w:val="00130DFB"/>
    <w:rsid w:val="00130E07"/>
    <w:rsid w:val="00132E4C"/>
    <w:rsid w:val="00132F80"/>
    <w:rsid w:val="00134156"/>
    <w:rsid w:val="00134A5C"/>
    <w:rsid w:val="0013599E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42B5"/>
    <w:rsid w:val="00194E22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1B4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2CE3"/>
    <w:rsid w:val="001D6110"/>
    <w:rsid w:val="001D6378"/>
    <w:rsid w:val="001D6A5A"/>
    <w:rsid w:val="001D6C8A"/>
    <w:rsid w:val="001D6D20"/>
    <w:rsid w:val="001D6E96"/>
    <w:rsid w:val="001D7946"/>
    <w:rsid w:val="001D7F64"/>
    <w:rsid w:val="001E0C00"/>
    <w:rsid w:val="001E1458"/>
    <w:rsid w:val="001E17C1"/>
    <w:rsid w:val="001E17FA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49"/>
    <w:rsid w:val="001F57ED"/>
    <w:rsid w:val="001F591B"/>
    <w:rsid w:val="001F603B"/>
    <w:rsid w:val="001F62C4"/>
    <w:rsid w:val="001F6434"/>
    <w:rsid w:val="001F6548"/>
    <w:rsid w:val="001F6D90"/>
    <w:rsid w:val="001F7860"/>
    <w:rsid w:val="00200B07"/>
    <w:rsid w:val="00200C57"/>
    <w:rsid w:val="00202B02"/>
    <w:rsid w:val="00203ABB"/>
    <w:rsid w:val="002042C7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51F"/>
    <w:rsid w:val="00210630"/>
    <w:rsid w:val="00210D40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271B3"/>
    <w:rsid w:val="002325F8"/>
    <w:rsid w:val="00233F70"/>
    <w:rsid w:val="0023410A"/>
    <w:rsid w:val="0023417B"/>
    <w:rsid w:val="002348CF"/>
    <w:rsid w:val="002355BE"/>
    <w:rsid w:val="002358EB"/>
    <w:rsid w:val="00235951"/>
    <w:rsid w:val="00235B19"/>
    <w:rsid w:val="00236028"/>
    <w:rsid w:val="0023725C"/>
    <w:rsid w:val="002409DE"/>
    <w:rsid w:val="00241340"/>
    <w:rsid w:val="0024228A"/>
    <w:rsid w:val="00242D8F"/>
    <w:rsid w:val="002468C3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0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5FB7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975BE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A44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BD8"/>
    <w:rsid w:val="002E0E3B"/>
    <w:rsid w:val="002E1550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179E"/>
    <w:rsid w:val="00302441"/>
    <w:rsid w:val="003027FF"/>
    <w:rsid w:val="00302C24"/>
    <w:rsid w:val="00303468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24F"/>
    <w:rsid w:val="00331EB3"/>
    <w:rsid w:val="00332062"/>
    <w:rsid w:val="0033330D"/>
    <w:rsid w:val="00334307"/>
    <w:rsid w:val="0033528A"/>
    <w:rsid w:val="0033598E"/>
    <w:rsid w:val="00335B15"/>
    <w:rsid w:val="003361E6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02"/>
    <w:rsid w:val="00363468"/>
    <w:rsid w:val="00363D3C"/>
    <w:rsid w:val="003660A4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532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74F"/>
    <w:rsid w:val="00394988"/>
    <w:rsid w:val="003968AF"/>
    <w:rsid w:val="00396FA2"/>
    <w:rsid w:val="0039746E"/>
    <w:rsid w:val="00397EB3"/>
    <w:rsid w:val="003A0557"/>
    <w:rsid w:val="003A0B70"/>
    <w:rsid w:val="003A1515"/>
    <w:rsid w:val="003A177C"/>
    <w:rsid w:val="003A29D7"/>
    <w:rsid w:val="003A2B7D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5F8"/>
    <w:rsid w:val="003C28B2"/>
    <w:rsid w:val="003C31E9"/>
    <w:rsid w:val="003C3959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757"/>
    <w:rsid w:val="0041490F"/>
    <w:rsid w:val="00415E19"/>
    <w:rsid w:val="00417BDD"/>
    <w:rsid w:val="00421320"/>
    <w:rsid w:val="00421C20"/>
    <w:rsid w:val="004223DD"/>
    <w:rsid w:val="00422CA9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4DBF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162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02A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7CE"/>
    <w:rsid w:val="004C5D21"/>
    <w:rsid w:val="004C5EA5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D"/>
    <w:rsid w:val="004F611B"/>
    <w:rsid w:val="004F6ABA"/>
    <w:rsid w:val="004F6E6F"/>
    <w:rsid w:val="004F7B9A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59CF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6DD8"/>
    <w:rsid w:val="005677DD"/>
    <w:rsid w:val="00571F30"/>
    <w:rsid w:val="00571FED"/>
    <w:rsid w:val="00572002"/>
    <w:rsid w:val="005748D8"/>
    <w:rsid w:val="00574A54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18B3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1D0B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931"/>
    <w:rsid w:val="00612E5C"/>
    <w:rsid w:val="0061332E"/>
    <w:rsid w:val="0061349F"/>
    <w:rsid w:val="006138D1"/>
    <w:rsid w:val="0061499C"/>
    <w:rsid w:val="00614B08"/>
    <w:rsid w:val="00617DF6"/>
    <w:rsid w:val="0062058C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4C97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9E1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2A89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6F0A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1D7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077"/>
    <w:rsid w:val="006F2558"/>
    <w:rsid w:val="006F2B81"/>
    <w:rsid w:val="006F4370"/>
    <w:rsid w:val="006F4718"/>
    <w:rsid w:val="006F5563"/>
    <w:rsid w:val="006F598F"/>
    <w:rsid w:val="006F68C1"/>
    <w:rsid w:val="007001C7"/>
    <w:rsid w:val="007005EA"/>
    <w:rsid w:val="0070117A"/>
    <w:rsid w:val="0070354E"/>
    <w:rsid w:val="00703B99"/>
    <w:rsid w:val="00703CEE"/>
    <w:rsid w:val="00703EBD"/>
    <w:rsid w:val="00704407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21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1A51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996"/>
    <w:rsid w:val="00780E52"/>
    <w:rsid w:val="007820AF"/>
    <w:rsid w:val="007820FB"/>
    <w:rsid w:val="0078309E"/>
    <w:rsid w:val="00783BF5"/>
    <w:rsid w:val="00783D5A"/>
    <w:rsid w:val="00783F7B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97E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D0741"/>
    <w:rsid w:val="007D0CF8"/>
    <w:rsid w:val="007D110D"/>
    <w:rsid w:val="007D119E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47EF"/>
    <w:rsid w:val="007D4D82"/>
    <w:rsid w:val="007D57F9"/>
    <w:rsid w:val="007D63D6"/>
    <w:rsid w:val="007E1252"/>
    <w:rsid w:val="007E1760"/>
    <w:rsid w:val="007E18CD"/>
    <w:rsid w:val="007E35D6"/>
    <w:rsid w:val="007E3869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273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1B44"/>
    <w:rsid w:val="008425EC"/>
    <w:rsid w:val="008433F0"/>
    <w:rsid w:val="00843450"/>
    <w:rsid w:val="008436BE"/>
    <w:rsid w:val="008458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86B3C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2E1B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04C"/>
    <w:rsid w:val="008D6B5C"/>
    <w:rsid w:val="008E0C43"/>
    <w:rsid w:val="008E22FC"/>
    <w:rsid w:val="008E26B7"/>
    <w:rsid w:val="008E27F9"/>
    <w:rsid w:val="008E38F0"/>
    <w:rsid w:val="008E487C"/>
    <w:rsid w:val="008E53C2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1FE0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17674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5D9E"/>
    <w:rsid w:val="009464CA"/>
    <w:rsid w:val="00946A68"/>
    <w:rsid w:val="009511F7"/>
    <w:rsid w:val="009524DA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08F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4015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44A9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5B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65A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83E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016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266A2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A9"/>
    <w:rsid w:val="00B75643"/>
    <w:rsid w:val="00B763B5"/>
    <w:rsid w:val="00B7760F"/>
    <w:rsid w:val="00B776CB"/>
    <w:rsid w:val="00B7776A"/>
    <w:rsid w:val="00B825E3"/>
    <w:rsid w:val="00B82C26"/>
    <w:rsid w:val="00B82E76"/>
    <w:rsid w:val="00B84D82"/>
    <w:rsid w:val="00B869CF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27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1911"/>
    <w:rsid w:val="00BF1F17"/>
    <w:rsid w:val="00BF36D2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1B34"/>
    <w:rsid w:val="00C11B86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3483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4BA9"/>
    <w:rsid w:val="00CA6537"/>
    <w:rsid w:val="00CA712B"/>
    <w:rsid w:val="00CA7819"/>
    <w:rsid w:val="00CB0796"/>
    <w:rsid w:val="00CB0831"/>
    <w:rsid w:val="00CB11B9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5E85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26F"/>
    <w:rsid w:val="00D103B6"/>
    <w:rsid w:val="00D11139"/>
    <w:rsid w:val="00D12022"/>
    <w:rsid w:val="00D1246D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1D3"/>
    <w:rsid w:val="00D24E32"/>
    <w:rsid w:val="00D25A58"/>
    <w:rsid w:val="00D26DBC"/>
    <w:rsid w:val="00D2740F"/>
    <w:rsid w:val="00D30164"/>
    <w:rsid w:val="00D30D86"/>
    <w:rsid w:val="00D318A9"/>
    <w:rsid w:val="00D33A5B"/>
    <w:rsid w:val="00D3413D"/>
    <w:rsid w:val="00D3445C"/>
    <w:rsid w:val="00D34899"/>
    <w:rsid w:val="00D35069"/>
    <w:rsid w:val="00D35DA0"/>
    <w:rsid w:val="00D36800"/>
    <w:rsid w:val="00D36CEC"/>
    <w:rsid w:val="00D41593"/>
    <w:rsid w:val="00D41740"/>
    <w:rsid w:val="00D43625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0FF4"/>
    <w:rsid w:val="00D51EBF"/>
    <w:rsid w:val="00D529F7"/>
    <w:rsid w:val="00D533D7"/>
    <w:rsid w:val="00D55FB9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3FE"/>
    <w:rsid w:val="00D71D58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43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651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38FD"/>
    <w:rsid w:val="00E43BEC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57680"/>
    <w:rsid w:val="00E60457"/>
    <w:rsid w:val="00E60814"/>
    <w:rsid w:val="00E6092D"/>
    <w:rsid w:val="00E63655"/>
    <w:rsid w:val="00E642FC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B7C"/>
    <w:rsid w:val="00E81F84"/>
    <w:rsid w:val="00E82ABF"/>
    <w:rsid w:val="00E82C7C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3A1"/>
    <w:rsid w:val="00EC1864"/>
    <w:rsid w:val="00EC230E"/>
    <w:rsid w:val="00EC35B1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E653C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02B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1356"/>
    <w:rsid w:val="00F11682"/>
    <w:rsid w:val="00F116D9"/>
    <w:rsid w:val="00F11796"/>
    <w:rsid w:val="00F11C45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B0"/>
    <w:rsid w:val="00F250D0"/>
    <w:rsid w:val="00F25FDA"/>
    <w:rsid w:val="00F267D7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3017"/>
    <w:rsid w:val="00F95605"/>
    <w:rsid w:val="00F95C0C"/>
    <w:rsid w:val="00F95CC5"/>
    <w:rsid w:val="00F96D11"/>
    <w:rsid w:val="00F97805"/>
    <w:rsid w:val="00FA0B3C"/>
    <w:rsid w:val="00FA170F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44A6"/>
    <w:rsid w:val="00FC58EA"/>
    <w:rsid w:val="00FC5D05"/>
    <w:rsid w:val="00FC661E"/>
    <w:rsid w:val="00FC68E2"/>
    <w:rsid w:val="00FC797A"/>
    <w:rsid w:val="00FC7A71"/>
    <w:rsid w:val="00FC7CF4"/>
    <w:rsid w:val="00FC7FC5"/>
    <w:rsid w:val="00FD26B7"/>
    <w:rsid w:val="00FD339E"/>
    <w:rsid w:val="00FD39F9"/>
    <w:rsid w:val="00FD4025"/>
    <w:rsid w:val="00FD4026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29CF33C6-070F-4AE4-A87B-A215F46C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1Headline1">
    <w:name w:val="A01_Headline 1"/>
    <w:basedOn w:val="Heading1"/>
    <w:qFormat/>
    <w:rsid w:val="00134156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  <w:lang w:val="en-GB" w:eastAsia="de-DE" w:bidi="ar-SA"/>
      <w14:ligatures w14:val="standardContextual"/>
    </w:rPr>
  </w:style>
  <w:style w:type="paragraph" w:customStyle="1" w:styleId="A04List">
    <w:name w:val="A04_List"/>
    <w:basedOn w:val="Normal"/>
    <w:qFormat/>
    <w:rsid w:val="009524DA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en-GB" w:eastAsia="de-DE" w:bidi="ar-SA"/>
      <w14:ligatures w14:val="standardContextual"/>
    </w:rPr>
  </w:style>
  <w:style w:type="paragraph" w:customStyle="1" w:styleId="A03Copytext">
    <w:name w:val="A03_Copy text"/>
    <w:qFormat/>
    <w:rsid w:val="00CA4BA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A06Quote">
    <w:name w:val="A06_Quote"/>
    <w:basedOn w:val="A03Copytext"/>
    <w:qFormat/>
    <w:rsid w:val="00827273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E57680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mercedes-benz.pt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b94388f9b0e52226dfd3172a8b0aaf0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c9b51d5cedc7ffb08876554bc8137fd0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092C515F-3CF4-4DB7-B66F-84BC5D1C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customXml/itemProps4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3275</CharactersWithSpaces>
  <SharedDoc>false</SharedDoc>
  <HLinks>
    <vt:vector size="6" baseType="variant">
      <vt:variant>
        <vt:i4>7602293</vt:i4>
      </vt:variant>
      <vt:variant>
        <vt:i4>0</vt:i4>
      </vt:variant>
      <vt:variant>
        <vt:i4>0</vt:i4>
      </vt:variant>
      <vt:variant>
        <vt:i4>5</vt:i4>
      </vt:variant>
      <vt:variant>
        <vt:lpwstr>https://media.mercedes-benz.pt/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3</cp:revision>
  <cp:lastPrinted>2026-01-09T16:49:00Z</cp:lastPrinted>
  <dcterms:created xsi:type="dcterms:W3CDTF">2026-01-09T16:47:00Z</dcterms:created>
  <dcterms:modified xsi:type="dcterms:W3CDTF">2026-01-09T16:54:00Z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